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vertAnchor="page" w:horzAnchor="page" w:tblpX="8506" w:tblpY="1135"/>
        <w:tblW w:w="2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A541C5" w:rsidRPr="00EA206A" w14:paraId="35D0C17C" w14:textId="77777777" w:rsidTr="007926EF">
        <w:trPr>
          <w:trHeight w:hRule="exact" w:val="1134"/>
        </w:trPr>
        <w:tc>
          <w:tcPr>
            <w:tcW w:w="3402" w:type="dxa"/>
            <w:vAlign w:val="center"/>
          </w:tcPr>
          <w:p w14:paraId="19FDB9E2" w14:textId="77777777" w:rsidR="00A541C5" w:rsidRPr="00EA206A" w:rsidRDefault="00A541C5" w:rsidP="007926EF">
            <w:pPr>
              <w:rPr>
                <w:rFonts w:ascii="DINOT-Light" w:hAnsi="DINOT-Light"/>
                <w:color w:val="FFFFFF" w:themeColor="background1"/>
                <w:sz w:val="28"/>
                <w:szCs w:val="28"/>
              </w:rPr>
            </w:pPr>
            <w:r w:rsidRPr="00DD5A68">
              <w:rPr>
                <w:rFonts w:ascii="Calibri Light" w:hAnsi="Calibri Light"/>
                <w:color w:val="FFFFFF" w:themeColor="background1"/>
                <w:sz w:val="28"/>
                <w:szCs w:val="28"/>
              </w:rPr>
              <w:t xml:space="preserve">Date: </w:t>
            </w:r>
            <w:sdt>
              <w:sdtPr>
                <w:rPr>
                  <w:rFonts w:ascii="Calibri Light" w:hAnsi="Calibri Light"/>
                  <w:color w:val="FFFFFF" w:themeColor="background1"/>
                  <w:sz w:val="28"/>
                  <w:szCs w:val="28"/>
                </w:rPr>
                <w:alias w:val="Date"/>
                <w:tag w:val="Date"/>
                <w:id w:val="-569193906"/>
                <w:placeholder>
                  <w:docPart w:val="AECC1E2384A741169A2364CCB9182E5B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06B13">
                  <w:rPr>
                    <w:rFonts w:ascii="Calibri Light" w:hAnsi="Calibri Light"/>
                    <w:color w:val="FFFFFF" w:themeColor="background1"/>
                    <w:sz w:val="28"/>
                    <w:szCs w:val="28"/>
                  </w:rPr>
                  <w:t>[Insert date]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page" w:horzAnchor="margin" w:tblpY="3300"/>
        <w:tblW w:w="8647" w:type="dxa"/>
        <w:tblLayout w:type="fixed"/>
        <w:tblLook w:val="04A0" w:firstRow="1" w:lastRow="0" w:firstColumn="1" w:lastColumn="0" w:noHBand="0" w:noVBand="1"/>
      </w:tblPr>
      <w:tblGrid>
        <w:gridCol w:w="3261"/>
        <w:gridCol w:w="5386"/>
      </w:tblGrid>
      <w:tr w:rsidR="00E10485" w:rsidRPr="00DA2C46" w14:paraId="4C3133CA" w14:textId="77777777" w:rsidTr="002018D5">
        <w:trPr>
          <w:trHeight w:val="283"/>
        </w:trPr>
        <w:tc>
          <w:tcPr>
            <w:tcW w:w="8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FCB714" w14:textId="270A0C95" w:rsidR="00E10485" w:rsidRPr="00DA2C46" w:rsidRDefault="00E10485" w:rsidP="002018D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bookmarkStart w:id="0" w:name="_Hlk110956919"/>
            <w:r w:rsidRPr="00DA2C46">
              <w:rPr>
                <w:rFonts w:ascii="Arial" w:hAnsi="Arial" w:cs="Arial"/>
                <w:color w:val="FF0000"/>
                <w:sz w:val="18"/>
                <w:szCs w:val="18"/>
              </w:rPr>
              <w:t>CLIENT INFORMATION</w:t>
            </w:r>
          </w:p>
          <w:p w14:paraId="6E0836F4" w14:textId="77777777" w:rsidR="00E10485" w:rsidRPr="00DA2C46" w:rsidRDefault="00E10485" w:rsidP="002018D5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E10485" w:rsidRPr="00DA2C46" w14:paraId="43B6FD18" w14:textId="77777777" w:rsidTr="002018D5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9C9DAF" w14:textId="77777777" w:rsidR="00E10485" w:rsidRPr="00DA2C46" w:rsidRDefault="00E10485" w:rsidP="002018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A2C46">
              <w:rPr>
                <w:rFonts w:ascii="Arial" w:hAnsi="Arial" w:cs="Arial"/>
                <w:b/>
                <w:sz w:val="18"/>
                <w:szCs w:val="18"/>
              </w:rPr>
              <w:t>Registered name of company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1010799336"/>
            <w:placeholder>
              <w:docPart w:val="64FFE8BA89D64998B0BEA5A93A9A9A77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1425689476"/>
                <w:placeholder>
                  <w:docPart w:val="F8F9E4A4D8A04036BDB2EA0609C03763"/>
                </w:placeholder>
                <w:showingPlcHdr/>
              </w:sdtPr>
              <w:sdtEndPr/>
              <w:sdtContent>
                <w:tc>
                  <w:tcPr>
                    <w:tcW w:w="5386" w:type="dxa"/>
                    <w:tcBorders>
                      <w:top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1159F920" w14:textId="77777777" w:rsidR="00E10485" w:rsidRPr="00DA2C46" w:rsidRDefault="00E10485" w:rsidP="002018D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10485" w:rsidRPr="00DA2C46" w14:paraId="0CA7E872" w14:textId="77777777" w:rsidTr="002018D5">
        <w:trPr>
          <w:trHeight w:val="397"/>
        </w:trPr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5E184B99" w14:textId="77777777" w:rsidR="00E10485" w:rsidRPr="00DA2C46" w:rsidRDefault="00E10485" w:rsidP="002018D5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Company type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252556615"/>
            <w:placeholder>
              <w:docPart w:val="282E10DD71DB4BFA8BA82BB9617C3B19"/>
            </w:placeholder>
            <w:showingPlcHdr/>
          </w:sdtPr>
          <w:sdtEndPr/>
          <w:sdtContent>
            <w:tc>
              <w:tcPr>
                <w:tcW w:w="5386" w:type="dxa"/>
                <w:tcBorders>
                  <w:right w:val="single" w:sz="4" w:space="0" w:color="auto"/>
                </w:tcBorders>
                <w:vAlign w:val="center"/>
              </w:tcPr>
              <w:p w14:paraId="65190A2A" w14:textId="77777777" w:rsidR="00E10485" w:rsidRPr="00DA2C46" w:rsidRDefault="00E10485" w:rsidP="002018D5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DA2C46">
                  <w:rPr>
                    <w:rStyle w:val="PlaceholderText"/>
                    <w:color w:val="FFFFFF" w:themeColor="background1"/>
                    <w:sz w:val="14"/>
                    <w:szCs w:val="14"/>
                  </w:rPr>
                  <w:t>Click here to enter text.</w:t>
                </w:r>
              </w:p>
            </w:tc>
          </w:sdtContent>
        </w:sdt>
      </w:tr>
      <w:tr w:rsidR="00E10485" w:rsidRPr="00DA2C46" w14:paraId="2A421152" w14:textId="77777777" w:rsidTr="002018D5">
        <w:trPr>
          <w:trHeight w:val="397"/>
        </w:trPr>
        <w:tc>
          <w:tcPr>
            <w:tcW w:w="3261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08D0235" w14:textId="77777777" w:rsidR="00E10485" w:rsidRPr="00DA2C46" w:rsidRDefault="00E10485" w:rsidP="002018D5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Country of registration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767198695"/>
            <w:placeholder>
              <w:docPart w:val="2C15976477EE49F782F52366F4ED1C21"/>
            </w:placeholder>
            <w:showingPlcHdr/>
          </w:sdtPr>
          <w:sdtEndPr/>
          <w:sdtContent>
            <w:tc>
              <w:tcPr>
                <w:tcW w:w="5386" w:type="dxa"/>
                <w:tcBorders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C9A65D9" w14:textId="77777777" w:rsidR="00E10485" w:rsidRPr="00DA2C46" w:rsidRDefault="00E10485" w:rsidP="002018D5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DA2C46">
                  <w:rPr>
                    <w:rStyle w:val="PlaceholderText"/>
                    <w:color w:val="FFFFFF" w:themeColor="background1"/>
                    <w:sz w:val="19"/>
                    <w:szCs w:val="19"/>
                  </w:rPr>
                  <w:t>Click here to enter text.</w:t>
                </w:r>
              </w:p>
            </w:tc>
          </w:sdtContent>
        </w:sdt>
      </w:tr>
      <w:tr w:rsidR="00E10485" w:rsidRPr="00DA2C46" w14:paraId="0908CE6D" w14:textId="77777777" w:rsidTr="002018D5">
        <w:trPr>
          <w:trHeight w:val="397"/>
        </w:trPr>
        <w:tc>
          <w:tcPr>
            <w:tcW w:w="3261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439F4850" w14:textId="0789C2EF" w:rsidR="00E10485" w:rsidRPr="00DA2C46" w:rsidRDefault="00E10485" w:rsidP="002018D5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 xml:space="preserve">VAT </w:t>
            </w:r>
            <w:r w:rsidR="008A64AA" w:rsidRPr="00DA2C46">
              <w:rPr>
                <w:rFonts w:ascii="Arial" w:hAnsi="Arial" w:cs="Arial"/>
                <w:sz w:val="18"/>
                <w:szCs w:val="18"/>
              </w:rPr>
              <w:t>No. / Business Registration No.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-1485005948"/>
            <w:placeholder>
              <w:docPart w:val="D3BB0A2EA5E740EEAAB13A633B61FC84"/>
            </w:placeholder>
            <w:showingPlcHdr/>
          </w:sdtPr>
          <w:sdtEndPr/>
          <w:sdtContent>
            <w:tc>
              <w:tcPr>
                <w:tcW w:w="5386" w:type="dxa"/>
                <w:tcBorders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0A5F084" w14:textId="77777777" w:rsidR="00E10485" w:rsidRPr="00DA2C46" w:rsidRDefault="00E10485" w:rsidP="002018D5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DA2C46">
                  <w:rPr>
                    <w:rStyle w:val="PlaceholderText"/>
                    <w:color w:val="FFFFFF" w:themeColor="background1"/>
                    <w:sz w:val="14"/>
                    <w:szCs w:val="14"/>
                  </w:rPr>
                  <w:t>Click here to enter text.</w:t>
                </w:r>
              </w:p>
            </w:tc>
          </w:sdtContent>
        </w:sdt>
      </w:tr>
      <w:tr w:rsidR="00E10485" w:rsidRPr="00DA2C46" w14:paraId="4126D371" w14:textId="77777777" w:rsidTr="002018D5">
        <w:trPr>
          <w:trHeight w:val="397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E3D03D" w14:textId="4F633000" w:rsidR="00E10485" w:rsidRPr="00DA2C46" w:rsidRDefault="002D2812" w:rsidP="002018D5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Full Address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-1458180480"/>
            <w:placeholder>
              <w:docPart w:val="27DDB6AC3B7048ACA4D098233C9C34E7"/>
            </w:placeholder>
            <w:showingPlcHdr/>
          </w:sdtPr>
          <w:sdtEndPr/>
          <w:sdtContent>
            <w:tc>
              <w:tcPr>
                <w:tcW w:w="5386" w:type="dxa"/>
                <w:tcBorders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B8872F" w14:textId="186817C0" w:rsidR="00E10485" w:rsidRPr="00DA2C46" w:rsidRDefault="002D2812" w:rsidP="002D2812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DA2C46">
                  <w:rPr>
                    <w:rStyle w:val="PlaceholderText"/>
                    <w:sz w:val="19"/>
                    <w:szCs w:val="19"/>
                  </w:rPr>
                  <w:t>Click here to enter text.</w:t>
                </w:r>
              </w:p>
            </w:tc>
          </w:sdtContent>
        </w:sdt>
      </w:tr>
      <w:bookmarkEnd w:id="0"/>
    </w:tbl>
    <w:p w14:paraId="249B763C" w14:textId="77777777" w:rsidR="00E5630B" w:rsidRPr="00DA2C46" w:rsidRDefault="00E5630B" w:rsidP="00B62F41">
      <w:pPr>
        <w:spacing w:after="0"/>
        <w:rPr>
          <w:sz w:val="14"/>
          <w:szCs w:val="16"/>
        </w:rPr>
      </w:pPr>
    </w:p>
    <w:tbl>
      <w:tblPr>
        <w:tblStyle w:val="TableGrid"/>
        <w:tblpPr w:leftFromText="142" w:rightFromText="142" w:vertAnchor="page" w:horzAnchor="page" w:tblpX="3403" w:tblpY="1135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</w:tblGrid>
      <w:tr w:rsidR="00A541C5" w:rsidRPr="00DA2C46" w14:paraId="3A1B6EB4" w14:textId="77777777" w:rsidTr="00D71DA2">
        <w:trPr>
          <w:trHeight w:hRule="exact" w:val="1276"/>
        </w:trPr>
        <w:tc>
          <w:tcPr>
            <w:tcW w:w="4678" w:type="dxa"/>
            <w:vAlign w:val="center"/>
          </w:tcPr>
          <w:p w14:paraId="7B139A82" w14:textId="4CDAD447" w:rsidR="00A541C5" w:rsidRPr="00DA2C46" w:rsidRDefault="00D71DA2" w:rsidP="007926EF">
            <w:pPr>
              <w:pStyle w:val="Title"/>
              <w:rPr>
                <w:sz w:val="48"/>
                <w:szCs w:val="48"/>
              </w:rPr>
            </w:pPr>
            <w:r w:rsidRPr="00DA2C46">
              <w:rPr>
                <w:rFonts w:ascii="Calibri Light" w:hAnsi="Calibri Light"/>
                <w:sz w:val="40"/>
                <w:szCs w:val="40"/>
                <w:lang w:val="nb-NO"/>
              </w:rPr>
              <w:t xml:space="preserve">know your customer – </w:t>
            </w:r>
            <w:r w:rsidR="00AA5F7B" w:rsidRPr="00DA2C46">
              <w:rPr>
                <w:rFonts w:ascii="Calibri Light" w:hAnsi="Calibri Light"/>
                <w:sz w:val="40"/>
                <w:szCs w:val="40"/>
                <w:lang w:val="nb-NO"/>
              </w:rPr>
              <w:t xml:space="preserve">yacht </w:t>
            </w:r>
            <w:r w:rsidRPr="00DA2C46">
              <w:rPr>
                <w:rFonts w:ascii="Calibri Light" w:hAnsi="Calibri Light"/>
                <w:sz w:val="40"/>
                <w:szCs w:val="40"/>
                <w:lang w:val="nb-NO"/>
              </w:rPr>
              <w:t>questionnaire</w:t>
            </w:r>
          </w:p>
        </w:tc>
      </w:tr>
    </w:tbl>
    <w:tbl>
      <w:tblPr>
        <w:tblStyle w:val="TableGrid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  <w:gridCol w:w="1701"/>
      </w:tblGrid>
      <w:tr w:rsidR="001E7200" w:rsidRPr="00DA2C46" w14:paraId="2D872656" w14:textId="77777777" w:rsidTr="00425E7F">
        <w:trPr>
          <w:trHeight w:val="283"/>
        </w:trPr>
        <w:tc>
          <w:tcPr>
            <w:tcW w:w="8647" w:type="dxa"/>
            <w:gridSpan w:val="4"/>
            <w:vAlign w:val="bottom"/>
          </w:tcPr>
          <w:p w14:paraId="782A690D" w14:textId="0224F7E4" w:rsidR="001E7200" w:rsidRPr="00DA2C46" w:rsidRDefault="001E7200" w:rsidP="00BD1D4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bookmarkStart w:id="1" w:name="_Hlk27135734"/>
            <w:r w:rsidRPr="00DA2C46">
              <w:rPr>
                <w:rFonts w:ascii="Arial" w:hAnsi="Arial" w:cs="Arial"/>
                <w:color w:val="FF0000"/>
                <w:sz w:val="18"/>
                <w:szCs w:val="18"/>
              </w:rPr>
              <w:t>BOARD OF DIRECTORS</w:t>
            </w:r>
            <w:r w:rsidR="00150ADF" w:rsidRPr="00DA2C46">
              <w:rPr>
                <w:rFonts w:ascii="Arial" w:hAnsi="Arial" w:cs="Arial"/>
                <w:color w:val="FF0000"/>
                <w:sz w:val="18"/>
                <w:szCs w:val="18"/>
              </w:rPr>
              <w:t xml:space="preserve"> and MANAGING DIRECTOR</w:t>
            </w:r>
            <w:r w:rsidR="00AA5F7B" w:rsidRPr="00DA2C4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150ADF" w:rsidRPr="00DA2C46">
              <w:rPr>
                <w:rFonts w:ascii="Arial" w:hAnsi="Arial" w:cs="Arial"/>
                <w:color w:val="FF0000"/>
                <w:sz w:val="18"/>
                <w:szCs w:val="18"/>
              </w:rPr>
              <w:t>/</w:t>
            </w:r>
            <w:r w:rsidR="00AA5F7B" w:rsidRPr="00DA2C4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150ADF" w:rsidRPr="00DA2C46">
              <w:rPr>
                <w:rFonts w:ascii="Arial" w:hAnsi="Arial" w:cs="Arial"/>
                <w:color w:val="FF0000"/>
                <w:sz w:val="18"/>
                <w:szCs w:val="18"/>
              </w:rPr>
              <w:t>CEO</w:t>
            </w:r>
          </w:p>
          <w:p w14:paraId="0E0D1861" w14:textId="77777777" w:rsidR="001E7200" w:rsidRPr="00DA2C46" w:rsidRDefault="001E7200" w:rsidP="00BD1D47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  <w:p w14:paraId="276CF012" w14:textId="3E2FFDB8" w:rsidR="001E7200" w:rsidRPr="00DA2C46" w:rsidRDefault="001E7200" w:rsidP="00BD1D47">
            <w:pPr>
              <w:rPr>
                <w:rFonts w:ascii="Arial" w:hAnsi="Arial" w:cs="Arial"/>
                <w:sz w:val="16"/>
                <w:szCs w:val="16"/>
              </w:rPr>
            </w:pPr>
            <w:r w:rsidRPr="00DA2C46">
              <w:rPr>
                <w:rFonts w:ascii="Arial" w:hAnsi="Arial" w:cs="Arial"/>
                <w:sz w:val="16"/>
                <w:szCs w:val="16"/>
              </w:rPr>
              <w:t>Please list the names of the directors of the entity</w:t>
            </w:r>
            <w:r w:rsidR="00150ADF" w:rsidRPr="00DA2C46">
              <w:rPr>
                <w:rFonts w:ascii="Arial" w:hAnsi="Arial" w:cs="Arial"/>
                <w:sz w:val="16"/>
                <w:szCs w:val="16"/>
              </w:rPr>
              <w:t>, including the Managing Director / CEO:</w:t>
            </w:r>
          </w:p>
          <w:p w14:paraId="1942AA2C" w14:textId="77777777" w:rsidR="001E7200" w:rsidRPr="00DA2C46" w:rsidRDefault="001E7200" w:rsidP="00BD1D47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bookmarkEnd w:id="1"/>
      <w:tr w:rsidR="00425E7F" w:rsidRPr="00DA2C46" w14:paraId="6DD28CC5" w14:textId="77777777" w:rsidTr="00425E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7FC285" w14:textId="77777777" w:rsidR="00425E7F" w:rsidRPr="00DA2C46" w:rsidRDefault="00425E7F" w:rsidP="00B54A96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 xml:space="preserve">Name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64567029" w14:textId="765E51B4" w:rsidR="00425E7F" w:rsidRPr="00DA2C46" w:rsidRDefault="00425E7F" w:rsidP="00B54A96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Position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319BADF" w14:textId="77777777" w:rsidR="00425E7F" w:rsidRPr="00DA2C46" w:rsidRDefault="00425E7F" w:rsidP="00B54A96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Date of birth/ID number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22DF04" w14:textId="77777777" w:rsidR="00425E7F" w:rsidRPr="00DA2C46" w:rsidRDefault="00425E7F" w:rsidP="00B54A96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Citizenship(s*)</w:t>
            </w:r>
          </w:p>
        </w:tc>
      </w:tr>
      <w:tr w:rsidR="00425E7F" w:rsidRPr="00DA2C46" w14:paraId="6BD01BF1" w14:textId="77777777" w:rsidTr="00425E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sdt>
          <w:sdtPr>
            <w:rPr>
              <w:rFonts w:ascii="Arial" w:hAnsi="Arial" w:cs="Arial"/>
              <w:sz w:val="14"/>
              <w:szCs w:val="14"/>
            </w:rPr>
            <w:id w:val="401345614"/>
            <w:placeholder>
              <w:docPart w:val="E9B8ECDB785A4A9DB044B36CE1CA682E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1199501286"/>
                <w:placeholder>
                  <w:docPart w:val="4F76BA2C2C364E2DA0A5DB1407A5AA35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tcBorders>
                      <w:left w:val="single" w:sz="4" w:space="0" w:color="auto"/>
                    </w:tcBorders>
                    <w:vAlign w:val="center"/>
                  </w:tcPr>
                  <w:p w14:paraId="416F4632" w14:textId="77777777" w:rsidR="00425E7F" w:rsidRPr="00DA2C46" w:rsidRDefault="00425E7F" w:rsidP="00B54A96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-1041352242"/>
            <w:placeholder>
              <w:docPart w:val="3FA266611CD94B6EBAB4E6912225C672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177124529"/>
                <w:placeholder>
                  <w:docPart w:val="C2AED469F5364615AB2B9D28B046CD68"/>
                </w:placeholder>
                <w:showingPlcHdr/>
              </w:sdtPr>
              <w:sdtEndPr/>
              <w:sdtContent>
                <w:tc>
                  <w:tcPr>
                    <w:tcW w:w="2552" w:type="dxa"/>
                    <w:vAlign w:val="center"/>
                  </w:tcPr>
                  <w:p w14:paraId="64E4C3E7" w14:textId="77777777" w:rsidR="00425E7F" w:rsidRPr="00DA2C46" w:rsidRDefault="00425E7F" w:rsidP="00B54A96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1525437531"/>
            <w:placeholder>
              <w:docPart w:val="FAC354BF02174FA0AABF66F0B336466B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2042161837"/>
                <w:placeholder>
                  <w:docPart w:val="3CFD33223BCD45909516B269C65D28DC"/>
                </w:placeholder>
                <w:showingPlcHdr/>
              </w:sdtPr>
              <w:sdtEndPr/>
              <w:sdtContent>
                <w:tc>
                  <w:tcPr>
                    <w:tcW w:w="2126" w:type="dxa"/>
                    <w:vAlign w:val="center"/>
                  </w:tcPr>
                  <w:p w14:paraId="373C69A8" w14:textId="77777777" w:rsidR="00425E7F" w:rsidRPr="00DA2C46" w:rsidRDefault="00425E7F" w:rsidP="00B54A96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1560437279"/>
            <w:placeholder>
              <w:docPart w:val="5468B9D3D8F845E18D493ACE389F060A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1705242512"/>
                <w:placeholder>
                  <w:docPart w:val="752F9EC405A848FFB203C28BC89E4160"/>
                </w:placeholder>
                <w:showingPlcHdr/>
              </w:sdtPr>
              <w:sdtEndPr/>
              <w:sdtContent>
                <w:tc>
                  <w:tcPr>
                    <w:tcW w:w="1701" w:type="dxa"/>
                    <w:tcBorders>
                      <w:right w:val="single" w:sz="4" w:space="0" w:color="auto"/>
                    </w:tcBorders>
                    <w:vAlign w:val="center"/>
                  </w:tcPr>
                  <w:p w14:paraId="23AE2BB9" w14:textId="77777777" w:rsidR="00425E7F" w:rsidRPr="00DA2C46" w:rsidRDefault="00425E7F" w:rsidP="00B54A96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425E7F" w:rsidRPr="00DA2C46" w14:paraId="210251CC" w14:textId="77777777" w:rsidTr="00425E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359E402" w14:textId="77777777" w:rsidR="00425E7F" w:rsidRPr="00DA2C46" w:rsidRDefault="00425E7F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52" w:type="dxa"/>
            <w:vAlign w:val="center"/>
          </w:tcPr>
          <w:p w14:paraId="0A8D09DB" w14:textId="77777777" w:rsidR="00425E7F" w:rsidRPr="00DA2C46" w:rsidRDefault="00425E7F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5FBFC3F7" w14:textId="77777777" w:rsidR="00425E7F" w:rsidRPr="00DA2C46" w:rsidRDefault="00425E7F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ACDB76A" w14:textId="77777777" w:rsidR="00425E7F" w:rsidRPr="00DA2C46" w:rsidRDefault="00425E7F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A2C46" w:rsidRPr="00DA2C46" w14:paraId="36630124" w14:textId="77777777" w:rsidTr="00425E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5C62591F" w14:textId="77777777" w:rsidR="00DA2C46" w:rsidRPr="00DA2C46" w:rsidRDefault="00DA2C46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52" w:type="dxa"/>
            <w:vAlign w:val="center"/>
          </w:tcPr>
          <w:p w14:paraId="4401DA65" w14:textId="77777777" w:rsidR="00DA2C46" w:rsidRPr="00DA2C46" w:rsidRDefault="00DA2C46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16243042" w14:textId="77777777" w:rsidR="00DA2C46" w:rsidRPr="00DA2C46" w:rsidRDefault="00DA2C46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55C061C" w14:textId="77777777" w:rsidR="00DA2C46" w:rsidRPr="00DA2C46" w:rsidRDefault="00DA2C46" w:rsidP="00B54A9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29CCCE2F" w14:textId="77777777" w:rsidR="00425E7F" w:rsidRPr="00DA2C46" w:rsidRDefault="00425E7F" w:rsidP="00425E7F">
      <w:pPr>
        <w:rPr>
          <w:rFonts w:ascii="Arial" w:hAnsi="Arial" w:cs="Arial"/>
          <w:sz w:val="16"/>
          <w:szCs w:val="16"/>
        </w:rPr>
      </w:pPr>
      <w:r w:rsidRPr="00DA2C46">
        <w:rPr>
          <w:rFonts w:ascii="Arial" w:hAnsi="Arial" w:cs="Arial"/>
          <w:sz w:val="16"/>
          <w:szCs w:val="16"/>
        </w:rPr>
        <w:t>*Please include details of all citizenships</w:t>
      </w:r>
    </w:p>
    <w:p w14:paraId="3894784E" w14:textId="76F2E2CC" w:rsidR="00FC17B1" w:rsidRPr="00DA2C46" w:rsidRDefault="00FC17B1" w:rsidP="00FC17B1">
      <w:pPr>
        <w:rPr>
          <w:rFonts w:ascii="Arial" w:hAnsi="Arial" w:cs="Arial"/>
          <w:color w:val="FF0000"/>
          <w:sz w:val="18"/>
          <w:szCs w:val="18"/>
        </w:rPr>
      </w:pPr>
      <w:r w:rsidRPr="00DA2C46">
        <w:rPr>
          <w:rFonts w:ascii="Arial" w:hAnsi="Arial" w:cs="Arial"/>
          <w:color w:val="FF0000"/>
          <w:sz w:val="18"/>
          <w:szCs w:val="18"/>
        </w:rPr>
        <w:t>BENEFICIAL OWNER</w:t>
      </w:r>
    </w:p>
    <w:p w14:paraId="50DE0117" w14:textId="4D448F3F" w:rsidR="00FC17B1" w:rsidRPr="00DA2C46" w:rsidRDefault="00FC17B1" w:rsidP="00FC17B1">
      <w:pPr>
        <w:ind w:left="2124" w:hanging="2124"/>
        <w:rPr>
          <w:rFonts w:ascii="Arial" w:hAnsi="Arial" w:cs="Arial"/>
          <w:sz w:val="16"/>
          <w:szCs w:val="16"/>
        </w:rPr>
      </w:pPr>
      <w:r w:rsidRPr="00DA2C46">
        <w:rPr>
          <w:rFonts w:ascii="Arial" w:hAnsi="Arial" w:cs="Arial"/>
          <w:sz w:val="16"/>
          <w:szCs w:val="16"/>
        </w:rPr>
        <w:t>Please provide the following information</w:t>
      </w:r>
      <w:r w:rsidR="00425E7F" w:rsidRPr="00DA2C46">
        <w:rPr>
          <w:rFonts w:ascii="Arial" w:hAnsi="Arial" w:cs="Arial"/>
          <w:sz w:val="16"/>
          <w:szCs w:val="16"/>
        </w:rPr>
        <w:t>:</w:t>
      </w:r>
    </w:p>
    <w:tbl>
      <w:tblPr>
        <w:tblStyle w:val="TableGrid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  <w:gridCol w:w="1701"/>
      </w:tblGrid>
      <w:tr w:rsidR="00FC17B1" w:rsidRPr="00DA2C46" w14:paraId="6028D3CC" w14:textId="77777777" w:rsidTr="000F6579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FD0109" w14:textId="77777777" w:rsidR="00FC17B1" w:rsidRPr="00DA2C46" w:rsidRDefault="00FC17B1" w:rsidP="000F6579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 xml:space="preserve">Name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311D6B65" w14:textId="32011485" w:rsidR="00FC17B1" w:rsidRPr="00DA2C46" w:rsidRDefault="00D85459" w:rsidP="000F6579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Occupation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0ADE199" w14:textId="77777777" w:rsidR="00FC17B1" w:rsidRPr="00DA2C46" w:rsidRDefault="00FC17B1" w:rsidP="000F6579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Date of birth/ID number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B4979A" w14:textId="202EA331" w:rsidR="00FC17B1" w:rsidRPr="00DA2C46" w:rsidRDefault="00FC17B1" w:rsidP="000F6579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Citizenship</w:t>
            </w:r>
            <w:r w:rsidR="00150ADF" w:rsidRPr="00DA2C46">
              <w:rPr>
                <w:rFonts w:ascii="Arial" w:hAnsi="Arial" w:cs="Arial"/>
                <w:sz w:val="18"/>
                <w:szCs w:val="18"/>
              </w:rPr>
              <w:t>(s*)</w:t>
            </w:r>
          </w:p>
        </w:tc>
      </w:tr>
      <w:tr w:rsidR="00FC17B1" w:rsidRPr="00DA2C46" w14:paraId="6AEABE34" w14:textId="77777777" w:rsidTr="000F6579">
        <w:trPr>
          <w:trHeight w:val="397"/>
        </w:trPr>
        <w:sdt>
          <w:sdtPr>
            <w:rPr>
              <w:rFonts w:ascii="Arial" w:hAnsi="Arial" w:cs="Arial"/>
              <w:sz w:val="14"/>
              <w:szCs w:val="14"/>
            </w:rPr>
            <w:id w:val="-1528171955"/>
            <w:placeholder>
              <w:docPart w:val="07D29C346CB943BBA25C0AC0211D96BB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403071017"/>
                <w:placeholder>
                  <w:docPart w:val="A0CEF8FFDCAE44B08CBCA54C4C4F2A21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tcBorders>
                      <w:left w:val="single" w:sz="4" w:space="0" w:color="auto"/>
                    </w:tcBorders>
                    <w:vAlign w:val="center"/>
                  </w:tcPr>
                  <w:p w14:paraId="195225AF" w14:textId="77777777" w:rsidR="00FC17B1" w:rsidRPr="00DA2C46" w:rsidRDefault="00FC17B1" w:rsidP="000F657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1644696519"/>
            <w:placeholder>
              <w:docPart w:val="3EF0027CCDDD4947B0C87DE5A44E06AF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113989311"/>
                <w:placeholder>
                  <w:docPart w:val="10500D5C610C4D60AFDF7D50821E36BC"/>
                </w:placeholder>
                <w:showingPlcHdr/>
              </w:sdtPr>
              <w:sdtEndPr/>
              <w:sdtContent>
                <w:tc>
                  <w:tcPr>
                    <w:tcW w:w="2552" w:type="dxa"/>
                    <w:vAlign w:val="center"/>
                  </w:tcPr>
                  <w:p w14:paraId="7F7C659D" w14:textId="77777777" w:rsidR="00FC17B1" w:rsidRPr="00DA2C46" w:rsidRDefault="00FC17B1" w:rsidP="000F657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-1876606641"/>
            <w:placeholder>
              <w:docPart w:val="851A21A6243D4BD7987BB6A8E7B34BB4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671883520"/>
                <w:placeholder>
                  <w:docPart w:val="B2325A7877BB43928802FB5EFD9EB082"/>
                </w:placeholder>
                <w:showingPlcHdr/>
              </w:sdtPr>
              <w:sdtEndPr/>
              <w:sdtContent>
                <w:tc>
                  <w:tcPr>
                    <w:tcW w:w="2126" w:type="dxa"/>
                    <w:vAlign w:val="center"/>
                  </w:tcPr>
                  <w:p w14:paraId="62533D55" w14:textId="77777777" w:rsidR="00FC17B1" w:rsidRPr="00DA2C46" w:rsidRDefault="00FC17B1" w:rsidP="000F657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1739583219"/>
            <w:placeholder>
              <w:docPart w:val="80D5E93452DE4EFD8E614AC976203F95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1546649700"/>
                <w:placeholder>
                  <w:docPart w:val="2BF8978D717A4CC6ABDF442177360016"/>
                </w:placeholder>
                <w:showingPlcHdr/>
              </w:sdtPr>
              <w:sdtEndPr/>
              <w:sdtContent>
                <w:tc>
                  <w:tcPr>
                    <w:tcW w:w="1701" w:type="dxa"/>
                    <w:tcBorders>
                      <w:right w:val="single" w:sz="4" w:space="0" w:color="auto"/>
                    </w:tcBorders>
                    <w:vAlign w:val="center"/>
                  </w:tcPr>
                  <w:p w14:paraId="2E64C51D" w14:textId="77777777" w:rsidR="00FC17B1" w:rsidRPr="00DA2C46" w:rsidRDefault="00FC17B1" w:rsidP="000F657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</w:tbl>
    <w:p w14:paraId="0B146915" w14:textId="793EC077" w:rsidR="00FC17B1" w:rsidRPr="00DA2C46" w:rsidRDefault="00150ADF" w:rsidP="00A64334">
      <w:pPr>
        <w:rPr>
          <w:rFonts w:ascii="Arial" w:hAnsi="Arial" w:cs="Arial"/>
          <w:sz w:val="16"/>
          <w:szCs w:val="16"/>
        </w:rPr>
      </w:pPr>
      <w:bookmarkStart w:id="2" w:name="_Hlk110507774"/>
      <w:r w:rsidRPr="00DA2C46">
        <w:rPr>
          <w:rFonts w:ascii="Arial" w:hAnsi="Arial" w:cs="Arial"/>
          <w:sz w:val="16"/>
          <w:szCs w:val="16"/>
        </w:rPr>
        <w:t>*</w:t>
      </w:r>
      <w:r w:rsidR="00D85459" w:rsidRPr="00DA2C46">
        <w:rPr>
          <w:rFonts w:ascii="Arial" w:hAnsi="Arial" w:cs="Arial"/>
          <w:sz w:val="16"/>
          <w:szCs w:val="16"/>
        </w:rPr>
        <w:t>Please i</w:t>
      </w:r>
      <w:r w:rsidRPr="00DA2C46">
        <w:rPr>
          <w:rFonts w:ascii="Arial" w:hAnsi="Arial" w:cs="Arial"/>
          <w:sz w:val="16"/>
          <w:szCs w:val="16"/>
        </w:rPr>
        <w:t>nclude details of all citizenships</w:t>
      </w:r>
    </w:p>
    <w:bookmarkEnd w:id="2"/>
    <w:p w14:paraId="69424F74" w14:textId="0AA5AF6F" w:rsidR="00A64334" w:rsidRPr="00DA2C46" w:rsidRDefault="00A64334" w:rsidP="00A64334">
      <w:pPr>
        <w:rPr>
          <w:rFonts w:ascii="Arial" w:hAnsi="Arial" w:cs="Arial"/>
          <w:color w:val="FF0000"/>
          <w:sz w:val="18"/>
          <w:szCs w:val="18"/>
        </w:rPr>
      </w:pPr>
      <w:r w:rsidRPr="00DA2C46">
        <w:rPr>
          <w:rFonts w:ascii="Arial" w:hAnsi="Arial" w:cs="Arial"/>
          <w:color w:val="FF0000"/>
          <w:sz w:val="18"/>
          <w:szCs w:val="18"/>
        </w:rPr>
        <w:t>POLITICALLY EXPOSED PERSONS (PEP)</w:t>
      </w:r>
    </w:p>
    <w:p w14:paraId="540FB8FD" w14:textId="50424FEC" w:rsidR="00181769" w:rsidRPr="00DA2C46" w:rsidRDefault="00181769" w:rsidP="00181769">
      <w:pPr>
        <w:rPr>
          <w:rFonts w:ascii="Arial" w:hAnsi="Arial" w:cs="Arial"/>
          <w:i/>
          <w:iCs/>
          <w:sz w:val="16"/>
          <w:szCs w:val="16"/>
        </w:rPr>
      </w:pPr>
      <w:r w:rsidRPr="00DA2C46">
        <w:rPr>
          <w:rFonts w:ascii="Arial" w:hAnsi="Arial" w:cs="Arial"/>
          <w:i/>
          <w:iCs/>
          <w:sz w:val="16"/>
          <w:szCs w:val="16"/>
        </w:rPr>
        <w:t>Politically Exposed Persons (PEP) can be defined as natural persons who</w:t>
      </w:r>
      <w:r w:rsidR="00FA26D6" w:rsidRPr="00DA2C46">
        <w:rPr>
          <w:rFonts w:ascii="Arial" w:hAnsi="Arial" w:cs="Arial"/>
          <w:i/>
          <w:iCs/>
          <w:sz w:val="16"/>
          <w:szCs w:val="16"/>
        </w:rPr>
        <w:t xml:space="preserve"> are</w:t>
      </w:r>
      <w:r w:rsidRPr="00DA2C46">
        <w:rPr>
          <w:rFonts w:ascii="Arial" w:hAnsi="Arial" w:cs="Arial"/>
          <w:i/>
          <w:iCs/>
          <w:sz w:val="16"/>
          <w:szCs w:val="16"/>
        </w:rPr>
        <w:t xml:space="preserve">, or during the last 18 months </w:t>
      </w:r>
      <w:r w:rsidR="00FA26D6" w:rsidRPr="00DA2C46">
        <w:rPr>
          <w:rFonts w:ascii="Arial" w:hAnsi="Arial" w:cs="Arial"/>
          <w:i/>
          <w:iCs/>
          <w:sz w:val="16"/>
          <w:szCs w:val="16"/>
        </w:rPr>
        <w:t>have</w:t>
      </w:r>
      <w:r w:rsidRPr="00DA2C46">
        <w:rPr>
          <w:rFonts w:ascii="Arial" w:hAnsi="Arial" w:cs="Arial"/>
          <w:i/>
          <w:iCs/>
          <w:sz w:val="16"/>
          <w:szCs w:val="16"/>
        </w:rPr>
        <w:t xml:space="preserve"> been, entrusted with prominent public functions, such as heads of state, heads of government, ministers, senior politicians, judicial or military officials, senior executives of state</w:t>
      </w:r>
      <w:r w:rsidR="00736BC4" w:rsidRPr="00DA2C46">
        <w:rPr>
          <w:rFonts w:ascii="Arial" w:hAnsi="Arial" w:cs="Arial"/>
          <w:i/>
          <w:iCs/>
          <w:sz w:val="16"/>
          <w:szCs w:val="16"/>
        </w:rPr>
        <w:t>-</w:t>
      </w:r>
      <w:r w:rsidRPr="00DA2C46">
        <w:rPr>
          <w:rFonts w:ascii="Arial" w:hAnsi="Arial" w:cs="Arial"/>
          <w:i/>
          <w:iCs/>
          <w:sz w:val="16"/>
          <w:szCs w:val="16"/>
        </w:rPr>
        <w:t>owned corporations, including immediate family members or persons known to be close associates of such persons.</w:t>
      </w:r>
    </w:p>
    <w:p w14:paraId="5BB36E35" w14:textId="6D13DE31" w:rsidR="00A64334" w:rsidRPr="00DA2C46" w:rsidRDefault="00736BC4" w:rsidP="00181769">
      <w:pPr>
        <w:rPr>
          <w:rFonts w:ascii="Arial" w:hAnsi="Arial" w:cs="Arial"/>
          <w:sz w:val="18"/>
          <w:szCs w:val="18"/>
        </w:rPr>
      </w:pPr>
      <w:r w:rsidRPr="00DA2C46">
        <w:rPr>
          <w:rFonts w:ascii="Arial" w:hAnsi="Arial" w:cs="Arial"/>
          <w:sz w:val="18"/>
          <w:szCs w:val="18"/>
        </w:rPr>
        <w:t>Are</w:t>
      </w:r>
      <w:r w:rsidR="00181769" w:rsidRPr="00DA2C46">
        <w:rPr>
          <w:rFonts w:ascii="Arial" w:hAnsi="Arial" w:cs="Arial"/>
          <w:sz w:val="18"/>
          <w:szCs w:val="18"/>
        </w:rPr>
        <w:t xml:space="preserve"> there any politically exposed persons (PEP) involved</w:t>
      </w:r>
      <w:r w:rsidRPr="00DA2C46">
        <w:rPr>
          <w:rFonts w:ascii="Arial" w:hAnsi="Arial" w:cs="Arial"/>
          <w:sz w:val="18"/>
          <w:szCs w:val="18"/>
        </w:rPr>
        <w:t xml:space="preserve"> with</w:t>
      </w:r>
      <w:r w:rsidR="00181769" w:rsidRPr="00DA2C46">
        <w:rPr>
          <w:rFonts w:ascii="Arial" w:hAnsi="Arial" w:cs="Arial"/>
          <w:sz w:val="18"/>
          <w:szCs w:val="18"/>
        </w:rPr>
        <w:t xml:space="preserve"> the entity?</w:t>
      </w:r>
      <w:r w:rsidR="00A64334" w:rsidRPr="00DA2C46">
        <w:rPr>
          <w:rFonts w:ascii="Arial" w:hAnsi="Arial" w:cs="Arial"/>
          <w:sz w:val="18"/>
          <w:szCs w:val="18"/>
        </w:rPr>
        <w:t xml:space="preserve">   </w:t>
      </w:r>
      <w:sdt>
        <w:sdtPr>
          <w:rPr>
            <w:rFonts w:ascii="Arial" w:hAnsi="Arial" w:cs="Arial"/>
            <w:sz w:val="18"/>
            <w:szCs w:val="18"/>
          </w:rPr>
          <w:id w:val="-1562091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334" w:rsidRPr="00DA2C46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A64334" w:rsidRPr="00DA2C46">
        <w:rPr>
          <w:rFonts w:ascii="Arial" w:hAnsi="Arial" w:cs="Arial"/>
          <w:sz w:val="18"/>
          <w:szCs w:val="18"/>
        </w:rPr>
        <w:t xml:space="preserve">Yes    </w:t>
      </w:r>
      <w:sdt>
        <w:sdtPr>
          <w:rPr>
            <w:rFonts w:ascii="Arial" w:hAnsi="Arial" w:cs="Arial"/>
            <w:sz w:val="18"/>
            <w:szCs w:val="18"/>
          </w:rPr>
          <w:id w:val="-2125688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334" w:rsidRPr="00DA2C46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A64334" w:rsidRPr="00DA2C46">
        <w:rPr>
          <w:rFonts w:ascii="Arial" w:hAnsi="Arial" w:cs="Arial"/>
          <w:sz w:val="18"/>
          <w:szCs w:val="18"/>
        </w:rPr>
        <w:t>No</w:t>
      </w:r>
    </w:p>
    <w:p w14:paraId="112B0F27" w14:textId="3C6DE5AE" w:rsidR="00A64334" w:rsidRPr="00DA2C46" w:rsidRDefault="00A64334" w:rsidP="00A64334">
      <w:pPr>
        <w:ind w:left="2124" w:hanging="2124"/>
        <w:rPr>
          <w:rFonts w:ascii="Arial" w:hAnsi="Arial" w:cs="Arial"/>
          <w:sz w:val="19"/>
          <w:szCs w:val="19"/>
        </w:rPr>
      </w:pPr>
      <w:r w:rsidRPr="00DA2C46">
        <w:rPr>
          <w:rFonts w:ascii="Arial" w:hAnsi="Arial" w:cs="Arial"/>
          <w:sz w:val="19"/>
          <w:szCs w:val="19"/>
        </w:rPr>
        <w:t>If yes, please provide the following information</w:t>
      </w:r>
      <w:r w:rsidR="00425E7F" w:rsidRPr="00DA2C46">
        <w:rPr>
          <w:rFonts w:ascii="Arial" w:hAnsi="Arial" w:cs="Arial"/>
          <w:sz w:val="19"/>
          <w:szCs w:val="19"/>
        </w:rPr>
        <w:t>:</w:t>
      </w:r>
    </w:p>
    <w:tbl>
      <w:tblPr>
        <w:tblStyle w:val="TableGrid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  <w:gridCol w:w="1701"/>
      </w:tblGrid>
      <w:tr w:rsidR="00A64334" w:rsidRPr="00DA2C46" w14:paraId="2A95AD9F" w14:textId="77777777" w:rsidTr="00A64334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EDC6D9" w14:textId="77777777" w:rsidR="00A64334" w:rsidRPr="00DA2C46" w:rsidRDefault="00A64334" w:rsidP="00A64334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 xml:space="preserve">Name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5A9424ED" w14:textId="0A799DE2" w:rsidR="00A64334" w:rsidRPr="00DA2C46" w:rsidRDefault="00A64334" w:rsidP="00A64334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Position</w:t>
            </w:r>
            <w:r w:rsidR="00425E7F" w:rsidRPr="00DA2C46">
              <w:rPr>
                <w:rFonts w:ascii="Arial" w:hAnsi="Arial" w:cs="Arial"/>
                <w:sz w:val="18"/>
                <w:szCs w:val="18"/>
              </w:rPr>
              <w:t>/Occupation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F7E7B27" w14:textId="3A91BAD2" w:rsidR="00A64334" w:rsidRPr="00DA2C46" w:rsidRDefault="00A64334" w:rsidP="00A64334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Date of birth/ID number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F27596" w14:textId="4D97BAEE" w:rsidR="00A64334" w:rsidRPr="00DA2C46" w:rsidRDefault="00A64334" w:rsidP="00A64334">
            <w:pPr>
              <w:rPr>
                <w:rFonts w:ascii="Arial" w:hAnsi="Arial" w:cs="Arial"/>
                <w:sz w:val="18"/>
                <w:szCs w:val="18"/>
              </w:rPr>
            </w:pPr>
            <w:r w:rsidRPr="00DA2C46">
              <w:rPr>
                <w:rFonts w:ascii="Arial" w:hAnsi="Arial" w:cs="Arial"/>
                <w:sz w:val="18"/>
                <w:szCs w:val="18"/>
              </w:rPr>
              <w:t>Citizenship</w:t>
            </w:r>
            <w:r w:rsidR="00150ADF" w:rsidRPr="00DA2C46">
              <w:rPr>
                <w:rFonts w:ascii="Arial" w:hAnsi="Arial" w:cs="Arial"/>
                <w:sz w:val="18"/>
                <w:szCs w:val="18"/>
              </w:rPr>
              <w:t>(s*)</w:t>
            </w:r>
          </w:p>
        </w:tc>
      </w:tr>
      <w:tr w:rsidR="00E82C11" w:rsidRPr="00DA2C46" w14:paraId="3A483B17" w14:textId="77777777" w:rsidTr="00A64334">
        <w:trPr>
          <w:trHeight w:val="397"/>
        </w:trPr>
        <w:sdt>
          <w:sdtPr>
            <w:rPr>
              <w:rFonts w:ascii="Arial" w:hAnsi="Arial" w:cs="Arial"/>
              <w:sz w:val="14"/>
              <w:szCs w:val="14"/>
            </w:rPr>
            <w:id w:val="122899415"/>
            <w:placeholder>
              <w:docPart w:val="4F8DCC3B365E47CA85C03A271B501903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-694845086"/>
                <w:placeholder>
                  <w:docPart w:val="EA3DA8AC1A6243B58DD7B6B150B9E536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tcBorders>
                      <w:left w:val="single" w:sz="4" w:space="0" w:color="auto"/>
                    </w:tcBorders>
                    <w:vAlign w:val="center"/>
                  </w:tcPr>
                  <w:p w14:paraId="4B327418" w14:textId="10A67A6F" w:rsidR="00E82C11" w:rsidRPr="00DA2C46" w:rsidRDefault="00E82C11" w:rsidP="00E82C11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-1416078928"/>
            <w:placeholder>
              <w:docPart w:val="EF04F98E434D4841AB0833041CC00DBE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219870077"/>
                <w:placeholder>
                  <w:docPart w:val="B9E4D16516634F80B9BB3075EBD2FEAA"/>
                </w:placeholder>
                <w:showingPlcHdr/>
              </w:sdtPr>
              <w:sdtEndPr/>
              <w:sdtContent>
                <w:tc>
                  <w:tcPr>
                    <w:tcW w:w="2552" w:type="dxa"/>
                    <w:vAlign w:val="center"/>
                  </w:tcPr>
                  <w:p w14:paraId="058E322B" w14:textId="40C82A46" w:rsidR="00E82C11" w:rsidRPr="00DA2C46" w:rsidRDefault="00E82C11" w:rsidP="00E82C11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1062134578"/>
            <w:placeholder>
              <w:docPart w:val="F4154497E1694388BBAEA20CD6C83A98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1699509987"/>
                <w:placeholder>
                  <w:docPart w:val="2C3FC2A7E08742CA9497609E7C781DEE"/>
                </w:placeholder>
                <w:showingPlcHdr/>
              </w:sdtPr>
              <w:sdtEndPr/>
              <w:sdtContent>
                <w:tc>
                  <w:tcPr>
                    <w:tcW w:w="2126" w:type="dxa"/>
                    <w:vAlign w:val="center"/>
                  </w:tcPr>
                  <w:p w14:paraId="57DA15F7" w14:textId="1CA1BCA3" w:rsidR="00E82C11" w:rsidRPr="00DA2C46" w:rsidRDefault="00E82C11" w:rsidP="00E82C11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14"/>
              <w:szCs w:val="14"/>
            </w:rPr>
            <w:id w:val="-357664064"/>
            <w:placeholder>
              <w:docPart w:val="AC3CF4D4BC2247E1BE14D5B324F39C2A"/>
            </w:placeholder>
          </w:sdtPr>
          <w:sdtEndPr/>
          <w:sdtContent>
            <w:sdt>
              <w:sdtPr>
                <w:rPr>
                  <w:rFonts w:ascii="Arial" w:hAnsi="Arial" w:cs="Arial"/>
                  <w:sz w:val="14"/>
                  <w:szCs w:val="14"/>
                </w:rPr>
                <w:id w:val="2140058619"/>
                <w:placeholder>
                  <w:docPart w:val="5E0ED92466BB4B80BB2A75D108ECB1F3"/>
                </w:placeholder>
                <w:showingPlcHdr/>
              </w:sdtPr>
              <w:sdtEndPr/>
              <w:sdtContent>
                <w:tc>
                  <w:tcPr>
                    <w:tcW w:w="1701" w:type="dxa"/>
                    <w:tcBorders>
                      <w:right w:val="single" w:sz="4" w:space="0" w:color="auto"/>
                    </w:tcBorders>
                    <w:vAlign w:val="center"/>
                  </w:tcPr>
                  <w:p w14:paraId="699CAA90" w14:textId="7C5BB539" w:rsidR="00E82C11" w:rsidRPr="00DA2C46" w:rsidRDefault="00E82C11" w:rsidP="00E82C11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2C46">
                      <w:rPr>
                        <w:rStyle w:val="PlaceholderText"/>
                        <w:color w:val="FFFFFF" w:themeColor="background1"/>
                        <w:sz w:val="14"/>
                        <w:szCs w:val="1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</w:tbl>
    <w:p w14:paraId="30A2AAE9" w14:textId="7B487CEA" w:rsidR="00150ADF" w:rsidRPr="00DA2C46" w:rsidRDefault="00150ADF" w:rsidP="00150ADF">
      <w:pPr>
        <w:rPr>
          <w:rFonts w:ascii="Arial" w:hAnsi="Arial" w:cs="Arial"/>
          <w:sz w:val="16"/>
          <w:szCs w:val="16"/>
        </w:rPr>
      </w:pPr>
      <w:r w:rsidRPr="00DA2C46">
        <w:rPr>
          <w:rFonts w:ascii="Arial" w:hAnsi="Arial" w:cs="Arial"/>
          <w:sz w:val="16"/>
          <w:szCs w:val="16"/>
        </w:rPr>
        <w:t>*</w:t>
      </w:r>
      <w:r w:rsidR="00D85459" w:rsidRPr="00DA2C46">
        <w:rPr>
          <w:rFonts w:ascii="Arial" w:hAnsi="Arial" w:cs="Arial"/>
          <w:sz w:val="16"/>
          <w:szCs w:val="16"/>
        </w:rPr>
        <w:t>Please i</w:t>
      </w:r>
      <w:r w:rsidRPr="00DA2C46">
        <w:rPr>
          <w:rFonts w:ascii="Arial" w:hAnsi="Arial" w:cs="Arial"/>
          <w:sz w:val="16"/>
          <w:szCs w:val="16"/>
        </w:rPr>
        <w:t>nclude details of all citizenships</w:t>
      </w:r>
    </w:p>
    <w:p w14:paraId="42F585E8" w14:textId="4277F7FF" w:rsidR="00DA2C46" w:rsidRPr="00DA2C46" w:rsidRDefault="00A64334" w:rsidP="007A56CF">
      <w:pPr>
        <w:rPr>
          <w:rFonts w:ascii="Arial" w:hAnsi="Arial" w:cs="Arial"/>
          <w:color w:val="FF0000"/>
          <w:sz w:val="18"/>
          <w:szCs w:val="18"/>
        </w:rPr>
      </w:pPr>
      <w:r w:rsidRPr="00DA2C46">
        <w:rPr>
          <w:rFonts w:ascii="Arial" w:hAnsi="Arial" w:cs="Arial"/>
          <w:color w:val="FF0000"/>
          <w:sz w:val="18"/>
          <w:szCs w:val="18"/>
        </w:rPr>
        <w:t>P</w:t>
      </w:r>
      <w:r w:rsidR="007A56CF" w:rsidRPr="00DA2C46">
        <w:rPr>
          <w:rFonts w:ascii="Arial" w:hAnsi="Arial" w:cs="Arial"/>
          <w:color w:val="FF0000"/>
          <w:sz w:val="18"/>
          <w:szCs w:val="18"/>
        </w:rPr>
        <w:t>ROOF OF REGISTRATION</w:t>
      </w:r>
    </w:p>
    <w:p w14:paraId="1DEDC9B7" w14:textId="68453B01" w:rsidR="00A64334" w:rsidRPr="002018D5" w:rsidRDefault="009F75F0" w:rsidP="007A56CF">
      <w:pPr>
        <w:rPr>
          <w:rFonts w:ascii="Arial" w:hAnsi="Arial" w:cs="Arial"/>
          <w:sz w:val="18"/>
          <w:szCs w:val="18"/>
        </w:rPr>
      </w:pPr>
      <w:r w:rsidRPr="00DA2C46">
        <w:rPr>
          <w:rFonts w:ascii="Arial" w:hAnsi="Arial" w:cs="Arial"/>
          <w:sz w:val="18"/>
          <w:szCs w:val="18"/>
        </w:rPr>
        <w:t>P</w:t>
      </w:r>
      <w:r w:rsidR="007A56CF" w:rsidRPr="00DA2C46">
        <w:rPr>
          <w:rFonts w:ascii="Arial" w:hAnsi="Arial" w:cs="Arial"/>
          <w:sz w:val="18"/>
          <w:szCs w:val="18"/>
        </w:rPr>
        <w:t>lease enclose</w:t>
      </w:r>
      <w:r w:rsidR="00736BC4" w:rsidRPr="00DA2C46">
        <w:rPr>
          <w:rFonts w:ascii="Arial" w:hAnsi="Arial" w:cs="Arial"/>
          <w:sz w:val="18"/>
          <w:szCs w:val="18"/>
        </w:rPr>
        <w:t xml:space="preserve"> a copy of the</w:t>
      </w:r>
      <w:r w:rsidR="007A56CF" w:rsidRPr="00DA2C46">
        <w:rPr>
          <w:rFonts w:ascii="Arial" w:hAnsi="Arial" w:cs="Arial"/>
          <w:sz w:val="18"/>
          <w:szCs w:val="18"/>
        </w:rPr>
        <w:t xml:space="preserve"> </w:t>
      </w:r>
      <w:r w:rsidRPr="00DA2C46">
        <w:rPr>
          <w:rFonts w:ascii="Arial" w:hAnsi="Arial" w:cs="Arial"/>
          <w:sz w:val="18"/>
          <w:szCs w:val="18"/>
        </w:rPr>
        <w:t xml:space="preserve">Company </w:t>
      </w:r>
      <w:r w:rsidR="007A56CF" w:rsidRPr="00DA2C46">
        <w:rPr>
          <w:rFonts w:ascii="Arial" w:hAnsi="Arial" w:cs="Arial"/>
          <w:sz w:val="18"/>
          <w:szCs w:val="18"/>
        </w:rPr>
        <w:t xml:space="preserve">Proof of Registration </w:t>
      </w:r>
      <w:r w:rsidR="002774EF" w:rsidRPr="00DA2C46">
        <w:rPr>
          <w:rFonts w:ascii="Arial" w:hAnsi="Arial" w:cs="Arial"/>
          <w:sz w:val="18"/>
          <w:szCs w:val="18"/>
        </w:rPr>
        <w:t>or the</w:t>
      </w:r>
      <w:r w:rsidR="008147B6" w:rsidRPr="00DA2C46">
        <w:rPr>
          <w:rFonts w:ascii="Arial" w:hAnsi="Arial" w:cs="Arial"/>
          <w:sz w:val="18"/>
          <w:szCs w:val="18"/>
        </w:rPr>
        <w:t xml:space="preserve"> </w:t>
      </w:r>
      <w:r w:rsidR="007A56CF" w:rsidRPr="00DA2C46">
        <w:rPr>
          <w:rFonts w:ascii="Arial" w:hAnsi="Arial" w:cs="Arial"/>
          <w:sz w:val="18"/>
          <w:szCs w:val="18"/>
        </w:rPr>
        <w:t xml:space="preserve">Certificate of Registration </w:t>
      </w:r>
      <w:r w:rsidR="002774EF" w:rsidRPr="00DA2C46">
        <w:rPr>
          <w:rFonts w:ascii="Arial" w:hAnsi="Arial" w:cs="Arial"/>
          <w:sz w:val="18"/>
          <w:szCs w:val="18"/>
        </w:rPr>
        <w:t>or the</w:t>
      </w:r>
      <w:r w:rsidR="007A56CF" w:rsidRPr="00DA2C46">
        <w:rPr>
          <w:rFonts w:ascii="Arial" w:hAnsi="Arial" w:cs="Arial"/>
          <w:sz w:val="18"/>
          <w:szCs w:val="18"/>
        </w:rPr>
        <w:t xml:space="preserve"> Certificate of Incorporation</w:t>
      </w:r>
      <w:r w:rsidR="00FA26D6" w:rsidRPr="00DA2C46">
        <w:rPr>
          <w:rFonts w:ascii="Arial" w:hAnsi="Arial" w:cs="Arial"/>
          <w:sz w:val="18"/>
          <w:szCs w:val="18"/>
        </w:rPr>
        <w:t xml:space="preserve"> for the company stated under the Registered Name of Company section</w:t>
      </w:r>
      <w:r w:rsidR="007A56CF" w:rsidRPr="00DA2C46">
        <w:rPr>
          <w:rFonts w:ascii="Arial" w:hAnsi="Arial" w:cs="Arial"/>
          <w:sz w:val="18"/>
          <w:szCs w:val="18"/>
        </w:rPr>
        <w:t xml:space="preserve">, </w:t>
      </w:r>
      <w:r w:rsidR="00FC17B1" w:rsidRPr="00DA2C46">
        <w:rPr>
          <w:rFonts w:ascii="Arial" w:hAnsi="Arial" w:cs="Arial"/>
          <w:sz w:val="18"/>
          <w:szCs w:val="18"/>
        </w:rPr>
        <w:t>(</w:t>
      </w:r>
      <w:r w:rsidR="007A56CF" w:rsidRPr="00DA2C46">
        <w:rPr>
          <w:rFonts w:ascii="Arial" w:hAnsi="Arial" w:cs="Arial"/>
          <w:sz w:val="18"/>
          <w:szCs w:val="18"/>
        </w:rPr>
        <w:t xml:space="preserve">both </w:t>
      </w:r>
      <w:r w:rsidR="00FC17B1" w:rsidRPr="00DA2C46">
        <w:rPr>
          <w:rFonts w:ascii="Arial" w:hAnsi="Arial" w:cs="Arial"/>
          <w:sz w:val="18"/>
          <w:szCs w:val="18"/>
        </w:rPr>
        <w:t xml:space="preserve">a </w:t>
      </w:r>
      <w:r w:rsidR="007A56CF" w:rsidRPr="00DA2C46">
        <w:rPr>
          <w:rFonts w:ascii="Arial" w:hAnsi="Arial" w:cs="Arial"/>
          <w:sz w:val="18"/>
          <w:szCs w:val="18"/>
        </w:rPr>
        <w:t>copy of original and translation to English</w:t>
      </w:r>
      <w:r w:rsidR="00FA26D6" w:rsidRPr="00DA2C46">
        <w:rPr>
          <w:rFonts w:ascii="Arial" w:hAnsi="Arial" w:cs="Arial"/>
          <w:sz w:val="18"/>
          <w:szCs w:val="18"/>
        </w:rPr>
        <w:t>, if applicable</w:t>
      </w:r>
      <w:r w:rsidR="00FC17B1" w:rsidRPr="00DA2C46">
        <w:rPr>
          <w:rFonts w:ascii="Arial" w:hAnsi="Arial" w:cs="Arial"/>
          <w:sz w:val="18"/>
          <w:szCs w:val="18"/>
        </w:rPr>
        <w:t>).</w:t>
      </w:r>
    </w:p>
    <w:sectPr w:rsidR="00A64334" w:rsidRPr="002018D5" w:rsidSect="006B5C4F">
      <w:headerReference w:type="default" r:id="rId12"/>
      <w:headerReference w:type="first" r:id="rId13"/>
      <w:footerReference w:type="first" r:id="rId14"/>
      <w:pgSz w:w="11906" w:h="16838" w:code="9"/>
      <w:pgMar w:top="1956" w:right="1673" w:bottom="1588" w:left="1452" w:header="34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75A01" w14:textId="77777777" w:rsidR="004102E3" w:rsidRDefault="004102E3" w:rsidP="00836EC7">
      <w:pPr>
        <w:spacing w:after="0" w:line="240" w:lineRule="auto"/>
      </w:pPr>
      <w:r>
        <w:separator/>
      </w:r>
    </w:p>
  </w:endnote>
  <w:endnote w:type="continuationSeparator" w:id="0">
    <w:p w14:paraId="430D8F28" w14:textId="77777777" w:rsidR="004102E3" w:rsidRDefault="004102E3" w:rsidP="00836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INOT-Bold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OT-Light">
    <w:altName w:val="Calibri Light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0774" w14:textId="7719238D" w:rsidR="003336A4" w:rsidRDefault="003336A4">
    <w:pPr>
      <w:pStyle w:val="Footer"/>
    </w:pPr>
    <w:r w:rsidRPr="00F57A31">
      <w:rPr>
        <w:caps/>
        <w:noProof/>
        <w:color w:val="ED1B2F" w:themeColor="accent1"/>
        <w:sz w:val="24"/>
        <w:szCs w:val="24"/>
        <w:lang w:eastAsia="zh-CN"/>
      </w:rPr>
      <w:drawing>
        <wp:anchor distT="0" distB="0" distL="114300" distR="114300" simplePos="0" relativeHeight="251685888" behindDoc="1" locked="0" layoutInCell="1" allowOverlap="1" wp14:anchorId="1A75C70B" wp14:editId="5470D709">
          <wp:simplePos x="0" y="0"/>
          <wp:positionH relativeFrom="page">
            <wp:posOffset>922020</wp:posOffset>
          </wp:positionH>
          <wp:positionV relativeFrom="page">
            <wp:posOffset>9873615</wp:posOffset>
          </wp:positionV>
          <wp:extent cx="765175" cy="165100"/>
          <wp:effectExtent l="0" t="0" r="0" b="6350"/>
          <wp:wrapNone/>
          <wp:docPr id="23" name="Bild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75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04861" w14:textId="77777777" w:rsidR="004102E3" w:rsidRDefault="004102E3" w:rsidP="00836EC7">
      <w:pPr>
        <w:spacing w:after="0" w:line="240" w:lineRule="auto"/>
      </w:pPr>
      <w:r>
        <w:separator/>
      </w:r>
    </w:p>
  </w:footnote>
  <w:footnote w:type="continuationSeparator" w:id="0">
    <w:p w14:paraId="21210BC9" w14:textId="77777777" w:rsidR="004102E3" w:rsidRDefault="004102E3" w:rsidP="00836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F1976" w14:textId="36DCF073" w:rsidR="006B5C4F" w:rsidRPr="001C107C" w:rsidRDefault="006B5C4F" w:rsidP="006B5C4F">
    <w:pPr>
      <w:pStyle w:val="Header"/>
      <w:rPr>
        <w:lang w:val="nb-NO"/>
      </w:rPr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5017709" wp14:editId="55012F36">
              <wp:simplePos x="0" y="0"/>
              <wp:positionH relativeFrom="page">
                <wp:posOffset>4997669</wp:posOffset>
              </wp:positionH>
              <wp:positionV relativeFrom="page">
                <wp:posOffset>10074166</wp:posOffset>
              </wp:positionV>
              <wp:extent cx="1357630" cy="219075"/>
              <wp:effectExtent l="0" t="0" r="13970" b="9525"/>
              <wp:wrapNone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880C43" w14:textId="77777777" w:rsidR="006B5C4F" w:rsidRPr="001355CE" w:rsidRDefault="006B5C4F" w:rsidP="006B5C4F">
                          <w:pPr>
                            <w:spacing w:after="0"/>
                            <w:rPr>
                              <w:rFonts w:ascii="DINOT-Light" w:hAnsi="DINOT-Light"/>
                              <w:color w:val="ED1B2F" w:themeColor="accent1"/>
                              <w:sz w:val="24"/>
                              <w:szCs w:val="24"/>
                            </w:rPr>
                          </w:pPr>
                          <w:r w:rsidRPr="001355CE">
                            <w:rPr>
                              <w:rFonts w:ascii="DINOT-Light" w:hAnsi="DINOT-Light"/>
                              <w:caps/>
                              <w:color w:val="ED1B2F" w:themeColor="accent1"/>
                              <w:sz w:val="24"/>
                              <w:szCs w:val="24"/>
                            </w:rPr>
                            <w:t>Skuld.com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17709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left:0;text-align:left;margin-left:393.5pt;margin-top:793.25pt;width:106.9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" filled="f" stroked="f">
              <v:textbox style="mso-fit-shape-to-text:t" inset="0,0,0,0">
                <w:txbxContent>
                  <w:p w14:paraId="6B880C43" w14:textId="77777777" w:rsidR="006B5C4F" w:rsidRPr="001355CE" w:rsidRDefault="006B5C4F" w:rsidP="006B5C4F">
                    <w:pPr>
                      <w:spacing w:after="0"/>
                      <w:rPr>
                        <w:rFonts w:ascii="DINOT-Light" w:hAnsi="DINOT-Light"/>
                        <w:color w:val="ED1B2F" w:themeColor="accent1"/>
                        <w:sz w:val="24"/>
                        <w:szCs w:val="24"/>
                      </w:rPr>
                    </w:pPr>
                    <w:r w:rsidRPr="001355CE">
                      <w:rPr>
                        <w:rFonts w:ascii="DINOT-Light" w:hAnsi="DINOT-Light"/>
                        <w:caps/>
                        <w:color w:val="ED1B2F" w:themeColor="accent1"/>
                        <w:sz w:val="24"/>
                        <w:szCs w:val="24"/>
                      </w:rPr>
                      <w:t>Skuld.com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33D47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C505A58" wp14:editId="71A6C52C">
              <wp:simplePos x="0" y="0"/>
              <wp:positionH relativeFrom="page">
                <wp:posOffset>356260</wp:posOffset>
              </wp:positionH>
              <wp:positionV relativeFrom="page">
                <wp:posOffset>213755</wp:posOffset>
              </wp:positionV>
              <wp:extent cx="0" cy="462519"/>
              <wp:effectExtent l="0" t="0" r="19050" b="33020"/>
              <wp:wrapNone/>
              <wp:docPr id="12" name="Rett linj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2519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323931" id="Rett linje 12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05pt,16.85pt" to="28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" strokecolor="white [3212]" strokeweight="1pt">
              <v:stroke joinstyle="miter"/>
              <w10:wrap anchorx="page" anchory="page"/>
            </v:line>
          </w:pict>
        </mc:Fallback>
      </mc:AlternateContent>
    </w:r>
    <w:r w:rsidRPr="00F57A31">
      <w:rPr>
        <w:caps w:val="0"/>
        <w:noProof/>
        <w:color w:val="ED1B2F" w:themeColor="accent1"/>
        <w:sz w:val="24"/>
        <w:szCs w:val="24"/>
        <w:lang w:eastAsia="zh-CN"/>
      </w:rPr>
      <w:drawing>
        <wp:anchor distT="0" distB="0" distL="114300" distR="114300" simplePos="0" relativeHeight="251675648" behindDoc="1" locked="0" layoutInCell="1" allowOverlap="1" wp14:anchorId="25E715B5" wp14:editId="2D3889CF">
          <wp:simplePos x="0" y="0"/>
          <wp:positionH relativeFrom="page">
            <wp:posOffset>285750</wp:posOffset>
          </wp:positionH>
          <wp:positionV relativeFrom="page">
            <wp:posOffset>10115550</wp:posOffset>
          </wp:positionV>
          <wp:extent cx="766445" cy="165100"/>
          <wp:effectExtent l="0" t="0" r="0" b="635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kuld-logo_rø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5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33D47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D0BA7DB" wp14:editId="73337EB5">
              <wp:simplePos x="0" y="0"/>
              <wp:positionH relativeFrom="page">
                <wp:posOffset>354842</wp:posOffset>
              </wp:positionH>
              <wp:positionV relativeFrom="page">
                <wp:posOffset>682388</wp:posOffset>
              </wp:positionV>
              <wp:extent cx="0" cy="9324975"/>
              <wp:effectExtent l="0" t="0" r="19050" b="28575"/>
              <wp:wrapNone/>
              <wp:docPr id="13" name="Rett linj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2497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C51DD1" id="Rett linje 13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7.95pt,53.75pt" to="27.9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" strokecolor="#ed1b2f [3204]" strokeweight="1pt">
              <v:stroke joinstyle="miter"/>
              <w10:wrap anchorx="page" anchory="page"/>
            </v:line>
          </w:pict>
        </mc:Fallback>
      </mc:AlternateContent>
    </w:r>
  </w:p>
  <w:p w14:paraId="07C0B65D" w14:textId="77777777" w:rsidR="006B5C4F" w:rsidRDefault="006B5C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81705" w14:textId="166D1116" w:rsidR="006B5C4F" w:rsidRDefault="003336A4" w:rsidP="006B5C4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83840" behindDoc="0" locked="0" layoutInCell="1" allowOverlap="1" wp14:anchorId="5A10D9E8" wp14:editId="70C385E6">
          <wp:simplePos x="0" y="0"/>
          <wp:positionH relativeFrom="page">
            <wp:posOffset>207010</wp:posOffset>
          </wp:positionH>
          <wp:positionV relativeFrom="page">
            <wp:posOffset>156319</wp:posOffset>
          </wp:positionV>
          <wp:extent cx="1225870" cy="419100"/>
          <wp:effectExtent l="0" t="0" r="0" b="0"/>
          <wp:wrapNone/>
          <wp:docPr id="5" name="Bild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4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58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4F4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03C2977" wp14:editId="1D08102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675" cy="1933575"/>
              <wp:effectExtent l="0" t="0" r="3175" b="9525"/>
              <wp:wrapSquare wrapText="bothSides"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933575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9497A7" id="Rektangel 2" o:spid="_x0000_s1026" style="position:absolute;margin-left:0;margin-top:0;width:595.25pt;height:152.2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RmIHRvIGltYWdlL3BuZzwvc3RF&#10;dnQ6cGFyYW1ldGVycz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" stroked="f" strokeweight="1pt">
              <v:fill r:id="rId3" o:title="" recolor="t" rotate="t" type="frame"/>
              <w10:wrap type="square" anchorx="page" anchory="page"/>
            </v:rect>
          </w:pict>
        </mc:Fallback>
      </mc:AlternateContent>
    </w:r>
    <w:r w:rsidR="005053A1" w:rsidRPr="005053A1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990D33A" wp14:editId="64041A15">
              <wp:simplePos x="0" y="0"/>
              <wp:positionH relativeFrom="page">
                <wp:posOffset>5251714</wp:posOffset>
              </wp:positionH>
              <wp:positionV relativeFrom="page">
                <wp:posOffset>720090</wp:posOffset>
              </wp:positionV>
              <wp:extent cx="0" cy="720000"/>
              <wp:effectExtent l="0" t="0" r="38100" b="23495"/>
              <wp:wrapNone/>
              <wp:docPr id="18" name="Rett linj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96EB63" id="Rett linje 18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13.5pt,56.7pt" to="413.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" strokecolor="white [3212]" strokeweight="1pt">
              <v:stroke joinstyle="miter"/>
              <w10:wrap anchorx="page" anchory="page"/>
            </v:line>
          </w:pict>
        </mc:Fallback>
      </mc:AlternateContent>
    </w:r>
    <w:r w:rsidR="005053A1" w:rsidRPr="005053A1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697272" wp14:editId="44583896">
              <wp:simplePos x="0" y="0"/>
              <wp:positionH relativeFrom="page">
                <wp:posOffset>1933575</wp:posOffset>
              </wp:positionH>
              <wp:positionV relativeFrom="page">
                <wp:posOffset>720090</wp:posOffset>
              </wp:positionV>
              <wp:extent cx="0" cy="720000"/>
              <wp:effectExtent l="0" t="0" r="38100" b="23495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7EEB2A" id="Rett linje 7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2.25pt,56.7pt" to="152.2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" strokecolor="white [3212]" strokeweight="1pt">
              <v:stroke joinstyle="miter"/>
              <w10:wrap anchorx="page" anchory="page"/>
            </v:line>
          </w:pict>
        </mc:Fallback>
      </mc:AlternateContent>
    </w:r>
  </w:p>
  <w:p w14:paraId="2D67CAD9" w14:textId="77777777" w:rsidR="00B33D47" w:rsidRDefault="00B33D47" w:rsidP="001C107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480" behindDoc="1" locked="0" layoutInCell="1" allowOverlap="1" wp14:anchorId="61B65EF8" wp14:editId="2C664C40">
          <wp:simplePos x="0" y="0"/>
          <wp:positionH relativeFrom="page">
            <wp:posOffset>262255</wp:posOffset>
          </wp:positionH>
          <wp:positionV relativeFrom="page">
            <wp:posOffset>360045</wp:posOffset>
          </wp:positionV>
          <wp:extent cx="1165860" cy="25146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kuld-logo_hvit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4.4pt;height:18pt" o:bullet="t">
        <v:imagedata r:id="rId1" o:title="skuld_bulletlogo"/>
      </v:shape>
    </w:pict>
  </w:numPicBullet>
  <w:numPicBullet w:numPicBulletId="1">
    <w:pict>
      <v:shape id="_x0000_i1080" type="#_x0000_t75" style="width:10.8pt;height:13.45pt" o:bullet="t">
        <v:imagedata r:id="rId2" o:title="skuld_bullet_stor"/>
      </v:shape>
    </w:pict>
  </w:numPicBullet>
  <w:abstractNum w:abstractNumId="0" w15:restartNumberingAfterBreak="0">
    <w:nsid w:val="FFFFFF7C"/>
    <w:multiLevelType w:val="singleLevel"/>
    <w:tmpl w:val="168C40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98B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A4E37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F42A6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3CCDC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E035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501A8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F2C2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A2A9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1AE8BE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Arial" w:hAnsi="Arial" w:cs="Arial" w:hint="default"/>
        <w:color w:val="000000" w:themeColor="text1"/>
      </w:rPr>
    </w:lvl>
  </w:abstractNum>
  <w:abstractNum w:abstractNumId="10" w15:restartNumberingAfterBreak="0">
    <w:nsid w:val="0D290AC1"/>
    <w:multiLevelType w:val="hybridMultilevel"/>
    <w:tmpl w:val="5CDE384E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E21387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34579A"/>
    <w:multiLevelType w:val="hybridMultilevel"/>
    <w:tmpl w:val="C3542150"/>
    <w:lvl w:ilvl="0" w:tplc="5CF205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D3EF8"/>
    <w:multiLevelType w:val="multilevel"/>
    <w:tmpl w:val="04140023"/>
    <w:styleLink w:val="ArticleSection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F8954AC"/>
    <w:multiLevelType w:val="hybridMultilevel"/>
    <w:tmpl w:val="3FDE89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F4300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9365B8B"/>
    <w:multiLevelType w:val="hybridMultilevel"/>
    <w:tmpl w:val="ED08F226"/>
    <w:lvl w:ilvl="0" w:tplc="1A36C996">
      <w:start w:val="1"/>
      <w:numFmt w:val="bullet"/>
      <w:pStyle w:val="Skuldbullet"/>
      <w:lvlText w:val=""/>
      <w:lvlPicBulletId w:val="1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95447186">
    <w:abstractNumId w:val="9"/>
  </w:num>
  <w:num w:numId="2" w16cid:durableId="1825201308">
    <w:abstractNumId w:val="7"/>
  </w:num>
  <w:num w:numId="3" w16cid:durableId="1700159894">
    <w:abstractNumId w:val="16"/>
  </w:num>
  <w:num w:numId="4" w16cid:durableId="1829443894">
    <w:abstractNumId w:val="11"/>
  </w:num>
  <w:num w:numId="5" w16cid:durableId="2056154799">
    <w:abstractNumId w:val="15"/>
  </w:num>
  <w:num w:numId="6" w16cid:durableId="1303460247">
    <w:abstractNumId w:val="13"/>
  </w:num>
  <w:num w:numId="7" w16cid:durableId="1401365869">
    <w:abstractNumId w:val="8"/>
  </w:num>
  <w:num w:numId="8" w16cid:durableId="500043816">
    <w:abstractNumId w:val="3"/>
  </w:num>
  <w:num w:numId="9" w16cid:durableId="1504591272">
    <w:abstractNumId w:val="2"/>
  </w:num>
  <w:num w:numId="10" w16cid:durableId="2073457404">
    <w:abstractNumId w:val="1"/>
  </w:num>
  <w:num w:numId="11" w16cid:durableId="1366373463">
    <w:abstractNumId w:val="0"/>
  </w:num>
  <w:num w:numId="12" w16cid:durableId="943417545">
    <w:abstractNumId w:val="6"/>
  </w:num>
  <w:num w:numId="13" w16cid:durableId="1311012148">
    <w:abstractNumId w:val="5"/>
  </w:num>
  <w:num w:numId="14" w16cid:durableId="2060400437">
    <w:abstractNumId w:val="4"/>
  </w:num>
  <w:num w:numId="15" w16cid:durableId="494104044">
    <w:abstractNumId w:val="12"/>
  </w:num>
  <w:num w:numId="16" w16cid:durableId="2096971884">
    <w:abstractNumId w:val="10"/>
  </w:num>
  <w:num w:numId="17" w16cid:durableId="1833302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076"/>
    <w:rsid w:val="00004EB4"/>
    <w:rsid w:val="00013318"/>
    <w:rsid w:val="00023EC3"/>
    <w:rsid w:val="00025F5A"/>
    <w:rsid w:val="00026CD3"/>
    <w:rsid w:val="0003540B"/>
    <w:rsid w:val="00057300"/>
    <w:rsid w:val="00066693"/>
    <w:rsid w:val="00073337"/>
    <w:rsid w:val="0009243B"/>
    <w:rsid w:val="00112D53"/>
    <w:rsid w:val="001178F5"/>
    <w:rsid w:val="00123885"/>
    <w:rsid w:val="001355CE"/>
    <w:rsid w:val="00140AE8"/>
    <w:rsid w:val="00150ADF"/>
    <w:rsid w:val="001670EF"/>
    <w:rsid w:val="00181769"/>
    <w:rsid w:val="001963D2"/>
    <w:rsid w:val="001A16A1"/>
    <w:rsid w:val="001A701B"/>
    <w:rsid w:val="001B763C"/>
    <w:rsid w:val="001C107C"/>
    <w:rsid w:val="001D6B41"/>
    <w:rsid w:val="001E622E"/>
    <w:rsid w:val="001E7200"/>
    <w:rsid w:val="002018D5"/>
    <w:rsid w:val="00206080"/>
    <w:rsid w:val="0021607C"/>
    <w:rsid w:val="00217E1A"/>
    <w:rsid w:val="0022108C"/>
    <w:rsid w:val="002418A9"/>
    <w:rsid w:val="00245B83"/>
    <w:rsid w:val="00267F44"/>
    <w:rsid w:val="00270DAD"/>
    <w:rsid w:val="002774EF"/>
    <w:rsid w:val="002824FA"/>
    <w:rsid w:val="002973F8"/>
    <w:rsid w:val="002B3815"/>
    <w:rsid w:val="002C4F61"/>
    <w:rsid w:val="002D2812"/>
    <w:rsid w:val="002E2766"/>
    <w:rsid w:val="002F7D70"/>
    <w:rsid w:val="003044CD"/>
    <w:rsid w:val="00313485"/>
    <w:rsid w:val="00314A0B"/>
    <w:rsid w:val="003267BC"/>
    <w:rsid w:val="003275CA"/>
    <w:rsid w:val="003336A4"/>
    <w:rsid w:val="00333F05"/>
    <w:rsid w:val="0033675A"/>
    <w:rsid w:val="00336ED7"/>
    <w:rsid w:val="003658CE"/>
    <w:rsid w:val="00373067"/>
    <w:rsid w:val="0038121A"/>
    <w:rsid w:val="0039675C"/>
    <w:rsid w:val="003A48D9"/>
    <w:rsid w:val="003D55FA"/>
    <w:rsid w:val="003E6CB0"/>
    <w:rsid w:val="003F09DA"/>
    <w:rsid w:val="003F3A58"/>
    <w:rsid w:val="004102E3"/>
    <w:rsid w:val="0042217D"/>
    <w:rsid w:val="00425E7F"/>
    <w:rsid w:val="004358F0"/>
    <w:rsid w:val="004450A8"/>
    <w:rsid w:val="00486567"/>
    <w:rsid w:val="00493EF0"/>
    <w:rsid w:val="004A48ED"/>
    <w:rsid w:val="004A4CD5"/>
    <w:rsid w:val="004A6AAD"/>
    <w:rsid w:val="004C144B"/>
    <w:rsid w:val="004C3DD6"/>
    <w:rsid w:val="004C794F"/>
    <w:rsid w:val="004E0519"/>
    <w:rsid w:val="004E11CB"/>
    <w:rsid w:val="004E32EF"/>
    <w:rsid w:val="004E452F"/>
    <w:rsid w:val="005053A1"/>
    <w:rsid w:val="00511CB8"/>
    <w:rsid w:val="00521419"/>
    <w:rsid w:val="005328C0"/>
    <w:rsid w:val="005334E0"/>
    <w:rsid w:val="005A4902"/>
    <w:rsid w:val="005A4AA2"/>
    <w:rsid w:val="005D10EA"/>
    <w:rsid w:val="005E6881"/>
    <w:rsid w:val="005F435B"/>
    <w:rsid w:val="00631A49"/>
    <w:rsid w:val="006377E4"/>
    <w:rsid w:val="00667117"/>
    <w:rsid w:val="00672D7E"/>
    <w:rsid w:val="006828D9"/>
    <w:rsid w:val="00682E19"/>
    <w:rsid w:val="006B581A"/>
    <w:rsid w:val="006B5C4F"/>
    <w:rsid w:val="006D029C"/>
    <w:rsid w:val="00706B13"/>
    <w:rsid w:val="00722281"/>
    <w:rsid w:val="00724EB1"/>
    <w:rsid w:val="00736BC4"/>
    <w:rsid w:val="0076632E"/>
    <w:rsid w:val="00774476"/>
    <w:rsid w:val="00776BDE"/>
    <w:rsid w:val="007926EF"/>
    <w:rsid w:val="007A279C"/>
    <w:rsid w:val="007A3CA5"/>
    <w:rsid w:val="007A56CF"/>
    <w:rsid w:val="007C1378"/>
    <w:rsid w:val="007C242C"/>
    <w:rsid w:val="007D5D1F"/>
    <w:rsid w:val="007E0F11"/>
    <w:rsid w:val="007E52E4"/>
    <w:rsid w:val="007F101C"/>
    <w:rsid w:val="007F4767"/>
    <w:rsid w:val="008059CB"/>
    <w:rsid w:val="00806B8C"/>
    <w:rsid w:val="008147B6"/>
    <w:rsid w:val="008153B3"/>
    <w:rsid w:val="00836EC7"/>
    <w:rsid w:val="00857B5C"/>
    <w:rsid w:val="00861448"/>
    <w:rsid w:val="008A64AA"/>
    <w:rsid w:val="008B6352"/>
    <w:rsid w:val="008C2FC4"/>
    <w:rsid w:val="008E3A31"/>
    <w:rsid w:val="008E4325"/>
    <w:rsid w:val="00930C71"/>
    <w:rsid w:val="0094052D"/>
    <w:rsid w:val="00940810"/>
    <w:rsid w:val="00945262"/>
    <w:rsid w:val="00952E23"/>
    <w:rsid w:val="00953A18"/>
    <w:rsid w:val="009712C6"/>
    <w:rsid w:val="009F2287"/>
    <w:rsid w:val="009F268B"/>
    <w:rsid w:val="009F5799"/>
    <w:rsid w:val="009F75F0"/>
    <w:rsid w:val="00A017F7"/>
    <w:rsid w:val="00A204ED"/>
    <w:rsid w:val="00A314A8"/>
    <w:rsid w:val="00A44F4A"/>
    <w:rsid w:val="00A47FD9"/>
    <w:rsid w:val="00A517CF"/>
    <w:rsid w:val="00A541C5"/>
    <w:rsid w:val="00A55076"/>
    <w:rsid w:val="00A550F4"/>
    <w:rsid w:val="00A64334"/>
    <w:rsid w:val="00A65CBB"/>
    <w:rsid w:val="00A65D91"/>
    <w:rsid w:val="00A67A0C"/>
    <w:rsid w:val="00AA5F7B"/>
    <w:rsid w:val="00AA62E0"/>
    <w:rsid w:val="00AC0F9D"/>
    <w:rsid w:val="00AD028D"/>
    <w:rsid w:val="00AD2F00"/>
    <w:rsid w:val="00AF05B9"/>
    <w:rsid w:val="00AF2BAC"/>
    <w:rsid w:val="00AF3451"/>
    <w:rsid w:val="00B13C4A"/>
    <w:rsid w:val="00B2652E"/>
    <w:rsid w:val="00B26C4D"/>
    <w:rsid w:val="00B33D47"/>
    <w:rsid w:val="00B34C58"/>
    <w:rsid w:val="00B37F61"/>
    <w:rsid w:val="00B4763C"/>
    <w:rsid w:val="00B55103"/>
    <w:rsid w:val="00B62F41"/>
    <w:rsid w:val="00B91C5A"/>
    <w:rsid w:val="00B95B96"/>
    <w:rsid w:val="00B95D01"/>
    <w:rsid w:val="00B95FD6"/>
    <w:rsid w:val="00BD6965"/>
    <w:rsid w:val="00C27679"/>
    <w:rsid w:val="00C4631B"/>
    <w:rsid w:val="00C568B6"/>
    <w:rsid w:val="00C571CD"/>
    <w:rsid w:val="00C6034F"/>
    <w:rsid w:val="00C8100B"/>
    <w:rsid w:val="00C84BA4"/>
    <w:rsid w:val="00C8768A"/>
    <w:rsid w:val="00C94C98"/>
    <w:rsid w:val="00CB74F7"/>
    <w:rsid w:val="00CC0E37"/>
    <w:rsid w:val="00CC68C8"/>
    <w:rsid w:val="00CD5C94"/>
    <w:rsid w:val="00CE5789"/>
    <w:rsid w:val="00CF3129"/>
    <w:rsid w:val="00D119C4"/>
    <w:rsid w:val="00D16C4C"/>
    <w:rsid w:val="00D33F30"/>
    <w:rsid w:val="00D61B33"/>
    <w:rsid w:val="00D71DA2"/>
    <w:rsid w:val="00D85459"/>
    <w:rsid w:val="00DA2C46"/>
    <w:rsid w:val="00DA5332"/>
    <w:rsid w:val="00DA714C"/>
    <w:rsid w:val="00DC2CE7"/>
    <w:rsid w:val="00DF026C"/>
    <w:rsid w:val="00DF5AF9"/>
    <w:rsid w:val="00E01B42"/>
    <w:rsid w:val="00E01D4E"/>
    <w:rsid w:val="00E0320F"/>
    <w:rsid w:val="00E10485"/>
    <w:rsid w:val="00E16317"/>
    <w:rsid w:val="00E30480"/>
    <w:rsid w:val="00E311A5"/>
    <w:rsid w:val="00E34405"/>
    <w:rsid w:val="00E5630B"/>
    <w:rsid w:val="00E567C1"/>
    <w:rsid w:val="00E82C11"/>
    <w:rsid w:val="00EB0A0E"/>
    <w:rsid w:val="00EF7C1D"/>
    <w:rsid w:val="00F12327"/>
    <w:rsid w:val="00F14AB5"/>
    <w:rsid w:val="00F31AED"/>
    <w:rsid w:val="00F433CF"/>
    <w:rsid w:val="00F57519"/>
    <w:rsid w:val="00F57A31"/>
    <w:rsid w:val="00F64672"/>
    <w:rsid w:val="00FA26D6"/>
    <w:rsid w:val="00FC17B1"/>
    <w:rsid w:val="00FD2F65"/>
    <w:rsid w:val="00FE4EA8"/>
    <w:rsid w:val="00FF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2368684F"/>
  <w15:chartTrackingRefBased/>
  <w15:docId w15:val="{9B44457C-C42F-484F-8B20-0B7401BC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F00"/>
    <w:rPr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11A5"/>
    <w:pPr>
      <w:keepNext/>
      <w:keepLines/>
      <w:spacing w:before="200" w:after="200"/>
      <w:outlineLvl w:val="0"/>
    </w:pPr>
    <w:rPr>
      <w:rFonts w:asciiTheme="majorHAnsi" w:eastAsiaTheme="majorEastAsia" w:hAnsiTheme="majorHAnsi" w:cstheme="majorBidi"/>
      <w:caps/>
      <w:color w:val="ED1B2F" w:themeColor="accent1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311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D1B2F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70DAD"/>
    <w:pPr>
      <w:keepNext/>
      <w:keepLines/>
      <w:spacing w:before="40" w:after="0"/>
      <w:outlineLvl w:val="2"/>
    </w:pPr>
    <w:rPr>
      <w:rFonts w:ascii="DINOT-Bold" w:eastAsiaTheme="majorEastAsia" w:hAnsi="DINOT-Bold" w:cstheme="majorBidi"/>
      <w:sz w:val="1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B5C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70E1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B5C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70E1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B5C4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9091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B5C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9091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B5C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B5C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D1F"/>
    <w:pPr>
      <w:tabs>
        <w:tab w:val="center" w:pos="4513"/>
        <w:tab w:val="right" w:pos="9026"/>
      </w:tabs>
      <w:spacing w:after="0" w:line="192" w:lineRule="auto"/>
      <w:ind w:left="-652"/>
    </w:pPr>
    <w:rPr>
      <w:rFonts w:ascii="DINOT-Light" w:hAnsi="DINOT-Light"/>
      <w:caps/>
      <w:color w:val="FFFFFF" w:themeColor="background1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5D1F"/>
    <w:rPr>
      <w:rFonts w:ascii="DINOT-Light" w:hAnsi="DINOT-Light"/>
      <w:caps/>
      <w:color w:val="FFFFFF" w:themeColor="background1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78F5"/>
    <w:pPr>
      <w:tabs>
        <w:tab w:val="left" w:pos="7088"/>
      </w:tabs>
      <w:spacing w:after="0" w:line="240" w:lineRule="auto"/>
      <w:jc w:val="center"/>
    </w:pPr>
    <w:rPr>
      <w:rFonts w:ascii="Calibri" w:hAnsi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1178F5"/>
    <w:rPr>
      <w:rFonts w:ascii="Calibri" w:hAnsi="Calibri"/>
      <w:lang w:val="en-US"/>
    </w:rPr>
  </w:style>
  <w:style w:type="table" w:styleId="TableGrid">
    <w:name w:val="Table Grid"/>
    <w:basedOn w:val="TableNormal"/>
    <w:uiPriority w:val="39"/>
    <w:rsid w:val="00521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D5D1F"/>
    <w:pPr>
      <w:spacing w:after="0" w:line="168" w:lineRule="auto"/>
      <w:contextualSpacing/>
    </w:pPr>
    <w:rPr>
      <w:rFonts w:ascii="DINOT-Light" w:eastAsiaTheme="majorEastAsia" w:hAnsi="DINOT-Light" w:cstheme="majorBidi"/>
      <w:caps/>
      <w:color w:val="FFFFFF" w:themeColor="background1"/>
      <w:spacing w:val="-2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D1F"/>
    <w:rPr>
      <w:rFonts w:ascii="DINOT-Light" w:eastAsiaTheme="majorEastAsia" w:hAnsi="DINOT-Light" w:cstheme="majorBidi"/>
      <w:caps/>
      <w:color w:val="FFFFFF" w:themeColor="background1"/>
      <w:spacing w:val="-20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D1F"/>
    <w:pPr>
      <w:numPr>
        <w:ilvl w:val="1"/>
      </w:numPr>
      <w:spacing w:line="192" w:lineRule="auto"/>
    </w:pPr>
    <w:rPr>
      <w:rFonts w:ascii="DINOT-Light" w:eastAsiaTheme="minorEastAsia" w:hAnsi="DINOT-Light"/>
      <w:color w:val="FFFFFF" w:themeColor="background1"/>
      <w:spacing w:val="-10"/>
      <w:sz w:val="64"/>
    </w:rPr>
  </w:style>
  <w:style w:type="character" w:customStyle="1" w:styleId="SubtitleChar">
    <w:name w:val="Subtitle Char"/>
    <w:basedOn w:val="DefaultParagraphFont"/>
    <w:link w:val="Subtitle"/>
    <w:uiPriority w:val="11"/>
    <w:rsid w:val="007D5D1F"/>
    <w:rPr>
      <w:rFonts w:ascii="DINOT-Light" w:eastAsiaTheme="minorEastAsia" w:hAnsi="DINOT-Light"/>
      <w:color w:val="FFFFFF" w:themeColor="background1"/>
      <w:spacing w:val="-10"/>
      <w:sz w:val="64"/>
      <w:lang w:val="en-US"/>
    </w:rPr>
  </w:style>
  <w:style w:type="paragraph" w:customStyle="1" w:styleId="Segment">
    <w:name w:val="Segment"/>
    <w:basedOn w:val="Normal"/>
    <w:qFormat/>
    <w:rsid w:val="00952E23"/>
    <w:pPr>
      <w:framePr w:hSpace="142" w:wrap="around" w:vAnchor="page" w:hAnchor="page" w:x="4254" w:y="511"/>
      <w:spacing w:after="0" w:line="240" w:lineRule="auto"/>
      <w:suppressOverlap/>
    </w:pPr>
    <w:rPr>
      <w:rFonts w:ascii="DINOT-Bold" w:hAnsi="DINOT-Bold"/>
      <w:b/>
      <w:bCs/>
      <w:caps/>
      <w:color w:val="FFFFFF" w:themeColor="background1"/>
      <w:spacing w:val="-1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311A5"/>
    <w:rPr>
      <w:rFonts w:asciiTheme="majorHAnsi" w:eastAsiaTheme="majorEastAsia" w:hAnsiTheme="majorHAnsi" w:cstheme="majorBidi"/>
      <w:caps/>
      <w:color w:val="ED1B2F" w:themeColor="accent1"/>
      <w:sz w:val="2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11A5"/>
    <w:rPr>
      <w:rFonts w:asciiTheme="majorHAnsi" w:eastAsiaTheme="majorEastAsia" w:hAnsiTheme="majorHAnsi" w:cstheme="majorBidi"/>
      <w:color w:val="ED1B2F" w:themeColor="accent1"/>
      <w:sz w:val="2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E4EA8"/>
    <w:rPr>
      <w:rFonts w:ascii="DINOT-Bold" w:eastAsiaTheme="majorEastAsia" w:hAnsi="DINOT-Bold" w:cstheme="majorBidi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025F5A"/>
    <w:rPr>
      <w:color w:val="808080"/>
    </w:rPr>
  </w:style>
  <w:style w:type="character" w:styleId="Hyperlink">
    <w:name w:val="Hyperlink"/>
    <w:basedOn w:val="DefaultParagraphFont"/>
    <w:unhideWhenUsed/>
    <w:rsid w:val="00B13C4A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FE4EA8"/>
    <w:rPr>
      <w:i w:val="0"/>
      <w:iCs/>
      <w:color w:val="ED1B2F" w:themeColor="accent1"/>
    </w:rPr>
  </w:style>
  <w:style w:type="paragraph" w:styleId="ListBullet">
    <w:name w:val="List Bullet"/>
    <w:basedOn w:val="Normal"/>
    <w:uiPriority w:val="99"/>
    <w:qFormat/>
    <w:rsid w:val="00E0320F"/>
    <w:pPr>
      <w:numPr>
        <w:numId w:val="1"/>
      </w:numPr>
      <w:spacing w:after="0"/>
      <w:ind w:left="817" w:hanging="363"/>
      <w:contextualSpacing/>
    </w:pPr>
  </w:style>
  <w:style w:type="character" w:customStyle="1" w:styleId="Coloured">
    <w:name w:val="Coloured"/>
    <w:basedOn w:val="SubtleEmphasis"/>
    <w:uiPriority w:val="1"/>
    <w:qFormat/>
    <w:rsid w:val="0042217D"/>
    <w:rPr>
      <w:i w:val="0"/>
      <w:iCs/>
      <w:color w:val="ED1B2F" w:themeColor="accent1"/>
    </w:rPr>
  </w:style>
  <w:style w:type="character" w:styleId="IntenseEmphasis">
    <w:name w:val="Intense Emphasis"/>
    <w:basedOn w:val="DefaultParagraphFont"/>
    <w:uiPriority w:val="21"/>
    <w:qFormat/>
    <w:rsid w:val="00313485"/>
    <w:rPr>
      <w:rFonts w:ascii="DINOT-Bold" w:hAnsi="DINOT-Bold"/>
      <w:b w:val="0"/>
      <w:i w:val="0"/>
      <w:iCs/>
      <w:caps/>
      <w:smallCaps w:val="0"/>
      <w:color w:val="ED1B2F" w:themeColor="accent1"/>
    </w:rPr>
  </w:style>
  <w:style w:type="paragraph" w:customStyle="1" w:styleId="Graytext">
    <w:name w:val="Gray text"/>
    <w:basedOn w:val="Normal"/>
    <w:qFormat/>
    <w:rsid w:val="00E311A5"/>
    <w:rPr>
      <w:color w:val="CCCCCC"/>
    </w:rPr>
  </w:style>
  <w:style w:type="table" w:customStyle="1" w:styleId="Skuld">
    <w:name w:val="Skuld"/>
    <w:basedOn w:val="TableNormal"/>
    <w:uiPriority w:val="99"/>
    <w:rsid w:val="00217E1A"/>
    <w:pPr>
      <w:spacing w:after="0" w:line="240" w:lineRule="auto"/>
    </w:pPr>
    <w:rPr>
      <w:sz w:val="20"/>
    </w:rPr>
    <w:tblPr>
      <w:tblBorders>
        <w:top w:val="dotted" w:sz="4" w:space="0" w:color="000000" w:themeColor="text1"/>
        <w:left w:val="dotted" w:sz="4" w:space="0" w:color="000000" w:themeColor="text1"/>
        <w:bottom w:val="dotted" w:sz="4" w:space="0" w:color="000000" w:themeColor="text1"/>
        <w:right w:val="dotted" w:sz="4" w:space="0" w:color="000000" w:themeColor="text1"/>
        <w:insideH w:val="dotted" w:sz="4" w:space="0" w:color="000000" w:themeColor="text1"/>
        <w:insideV w:val="dotted" w:sz="4" w:space="0" w:color="000000" w:themeColor="text1"/>
      </w:tblBorders>
      <w:tblCellMar>
        <w:top w:w="113" w:type="dxa"/>
        <w:left w:w="0" w:type="dxa"/>
        <w:bottom w:w="113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vAlign w:val="center"/>
      </w:tcPr>
    </w:tblStylePr>
  </w:style>
  <w:style w:type="paragraph" w:customStyle="1" w:styleId="Tabletext">
    <w:name w:val="Tabletext"/>
    <w:basedOn w:val="Normal"/>
    <w:qFormat/>
    <w:rsid w:val="00776BDE"/>
    <w:pPr>
      <w:spacing w:after="0" w:line="240" w:lineRule="auto"/>
      <w:ind w:left="113" w:right="113"/>
    </w:pPr>
  </w:style>
  <w:style w:type="paragraph" w:customStyle="1" w:styleId="Redtext">
    <w:name w:val="Red text"/>
    <w:basedOn w:val="Tabletext"/>
    <w:rsid w:val="003F3A58"/>
    <w:rPr>
      <w:color w:val="ED1B2F" w:themeColor="accent1"/>
    </w:rPr>
  </w:style>
  <w:style w:type="paragraph" w:customStyle="1" w:styleId="Skuldbullet">
    <w:name w:val="Skuld bullet"/>
    <w:basedOn w:val="ListBullet"/>
    <w:qFormat/>
    <w:rsid w:val="00057300"/>
    <w:pPr>
      <w:numPr>
        <w:numId w:val="3"/>
      </w:numPr>
      <w:ind w:left="811" w:hanging="357"/>
    </w:pPr>
  </w:style>
  <w:style w:type="character" w:styleId="Emphasis">
    <w:name w:val="Emphasis"/>
    <w:basedOn w:val="DefaultParagraphFont"/>
    <w:uiPriority w:val="20"/>
    <w:qFormat/>
    <w:rsid w:val="0022108C"/>
    <w:rPr>
      <w:i w:val="0"/>
      <w:iCs/>
      <w:strike/>
      <w:dstrike w:val="0"/>
    </w:rPr>
  </w:style>
  <w:style w:type="character" w:styleId="Strong">
    <w:name w:val="Strong"/>
    <w:basedOn w:val="DefaultParagraphFont"/>
    <w:uiPriority w:val="22"/>
    <w:qFormat/>
    <w:rsid w:val="00B2652E"/>
    <w:rPr>
      <w:b/>
      <w:bCs/>
    </w:rPr>
  </w:style>
  <w:style w:type="numbering" w:styleId="111111">
    <w:name w:val="Outline List 2"/>
    <w:basedOn w:val="NoList"/>
    <w:uiPriority w:val="99"/>
    <w:semiHidden/>
    <w:unhideWhenUsed/>
    <w:rsid w:val="006B5C4F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6B5C4F"/>
    <w:pPr>
      <w:numPr>
        <w:numId w:val="5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B5C4F"/>
    <w:rPr>
      <w:rFonts w:asciiTheme="majorHAnsi" w:eastAsiaTheme="majorEastAsia" w:hAnsiTheme="majorHAnsi" w:cstheme="majorBidi"/>
      <w:i/>
      <w:iCs/>
      <w:color w:val="B70E1E" w:themeColor="accent1" w:themeShade="BF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C4F"/>
    <w:rPr>
      <w:rFonts w:asciiTheme="majorHAnsi" w:eastAsiaTheme="majorEastAsia" w:hAnsiTheme="majorHAnsi" w:cstheme="majorBidi"/>
      <w:color w:val="B70E1E" w:themeColor="accent1" w:themeShade="BF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C4F"/>
    <w:rPr>
      <w:rFonts w:asciiTheme="majorHAnsi" w:eastAsiaTheme="majorEastAsia" w:hAnsiTheme="majorHAnsi" w:cstheme="majorBidi"/>
      <w:color w:val="790914" w:themeColor="accent1" w:themeShade="7F"/>
      <w:sz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C4F"/>
    <w:rPr>
      <w:rFonts w:asciiTheme="majorHAnsi" w:eastAsiaTheme="majorEastAsia" w:hAnsiTheme="majorHAnsi" w:cstheme="majorBidi"/>
      <w:i/>
      <w:iCs/>
      <w:color w:val="790914" w:themeColor="accent1" w:themeShade="7F"/>
      <w:sz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C4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C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styleId="ArticleSection">
    <w:name w:val="Outline List 3"/>
    <w:basedOn w:val="NoList"/>
    <w:uiPriority w:val="99"/>
    <w:semiHidden/>
    <w:unhideWhenUsed/>
    <w:rsid w:val="006B5C4F"/>
    <w:pPr>
      <w:numPr>
        <w:numId w:val="6"/>
      </w:numPr>
    </w:pPr>
  </w:style>
  <w:style w:type="paragraph" w:styleId="EnvelopeReturn">
    <w:name w:val="envelope return"/>
    <w:basedOn w:val="Normal"/>
    <w:uiPriority w:val="99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B5C4F"/>
  </w:style>
  <w:style w:type="paragraph" w:styleId="Caption">
    <w:name w:val="caption"/>
    <w:basedOn w:val="Normal"/>
    <w:next w:val="Normal"/>
    <w:uiPriority w:val="35"/>
    <w:semiHidden/>
    <w:unhideWhenUsed/>
    <w:qFormat/>
    <w:rsid w:val="006B5C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6B5C4F"/>
    <w:pPr>
      <w:pBdr>
        <w:top w:val="single" w:sz="2" w:space="10" w:color="ED1B2F" w:themeColor="accent1"/>
        <w:left w:val="single" w:sz="2" w:space="10" w:color="ED1B2F" w:themeColor="accent1"/>
        <w:bottom w:val="single" w:sz="2" w:space="10" w:color="ED1B2F" w:themeColor="accent1"/>
        <w:right w:val="single" w:sz="2" w:space="10" w:color="ED1B2F" w:themeColor="accent1"/>
      </w:pBdr>
      <w:ind w:left="1152" w:right="1152"/>
    </w:pPr>
    <w:rPr>
      <w:rFonts w:eastAsiaTheme="minorEastAsia"/>
      <w:i/>
      <w:iCs/>
      <w:color w:val="ED1B2F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4F"/>
    <w:rPr>
      <w:rFonts w:ascii="Segoe UI" w:hAnsi="Segoe UI" w:cs="Segoe UI"/>
      <w:sz w:val="18"/>
      <w:szCs w:val="18"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6B5C4F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99"/>
    <w:semiHidden/>
    <w:unhideWhenUsed/>
    <w:rsid w:val="006B5C4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5C4F"/>
    <w:rPr>
      <w:sz w:val="20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5C4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5C4F"/>
    <w:rPr>
      <w:sz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5C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5C4F"/>
    <w:rPr>
      <w:sz w:val="20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5C4F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5C4F"/>
    <w:rPr>
      <w:sz w:val="20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5C4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5C4F"/>
    <w:rPr>
      <w:sz w:val="20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B5C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5C4F"/>
    <w:rPr>
      <w:sz w:val="16"/>
      <w:szCs w:val="16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5C4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5C4F"/>
    <w:rPr>
      <w:sz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5C4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5C4F"/>
    <w:rPr>
      <w:sz w:val="16"/>
      <w:szCs w:val="16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5C4F"/>
  </w:style>
  <w:style w:type="character" w:customStyle="1" w:styleId="DateChar">
    <w:name w:val="Date Char"/>
    <w:basedOn w:val="DefaultParagraphFont"/>
    <w:link w:val="Date"/>
    <w:uiPriority w:val="99"/>
    <w:semiHidden/>
    <w:rsid w:val="006B5C4F"/>
    <w:rPr>
      <w:sz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5C4F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5C4F"/>
    <w:rPr>
      <w:rFonts w:ascii="Segoe UI" w:hAnsi="Segoe UI" w:cs="Segoe UI"/>
      <w:sz w:val="16"/>
      <w:szCs w:val="16"/>
      <w:lang w:val="en-GB"/>
    </w:rPr>
  </w:style>
  <w:style w:type="character" w:styleId="Hashtag">
    <w:name w:val="Hashtag"/>
    <w:basedOn w:val="DefaultParagraphFont"/>
    <w:uiPriority w:val="99"/>
    <w:semiHidden/>
    <w:unhideWhenUsed/>
    <w:rsid w:val="006B5C4F"/>
    <w:rPr>
      <w:color w:val="2B579A"/>
      <w:shd w:val="clear" w:color="auto" w:fill="E6E6E6"/>
    </w:rPr>
  </w:style>
  <w:style w:type="table" w:styleId="TableSimple1">
    <w:name w:val="Table Simple 1"/>
    <w:basedOn w:val="TableNormal"/>
    <w:uiPriority w:val="99"/>
    <w:semiHidden/>
    <w:unhideWhenUsed/>
    <w:rsid w:val="006B5C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5C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5C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5C4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5C4F"/>
    <w:rPr>
      <w:sz w:val="20"/>
      <w:lang w:val="en-GB"/>
    </w:rPr>
  </w:style>
  <w:style w:type="table" w:styleId="ColorfulList">
    <w:name w:val="Colorful List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6CB" w:themeFill="accent1" w:themeFillTint="3F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1B2F" w:themeColor="accent1"/>
        <w:bottom w:val="single" w:sz="4" w:space="0" w:color="ED1B2F" w:themeColor="accent1"/>
        <w:right w:val="single" w:sz="4" w:space="0" w:color="ED1B2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0B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0B18" w:themeColor="accent1" w:themeShade="99"/>
          <w:insideV w:val="nil"/>
        </w:tcBorders>
        <w:shd w:val="clear" w:color="auto" w:fill="920B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B18" w:themeFill="accent1" w:themeFillShade="99"/>
      </w:tcPr>
    </w:tblStylePr>
    <w:tblStylePr w:type="band1Vert">
      <w:tblPr/>
      <w:tcPr>
        <w:shd w:val="clear" w:color="auto" w:fill="F7A3AB" w:themeFill="accent1" w:themeFillTint="66"/>
      </w:tcPr>
    </w:tblStylePr>
    <w:tblStylePr w:type="band1Horz">
      <w:tblPr/>
      <w:tcPr>
        <w:shd w:val="clear" w:color="auto" w:fill="F68D9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1D5" w:themeFill="accent1" w:themeFillTint="33"/>
    </w:tcPr>
    <w:tblStylePr w:type="firstRow">
      <w:rPr>
        <w:b/>
        <w:bCs/>
      </w:rPr>
      <w:tblPr/>
      <w:tcPr>
        <w:shd w:val="clear" w:color="auto" w:fill="F7A3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3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70E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70E1E" w:themeFill="accent1" w:themeFillShade="BF"/>
      </w:tcPr>
    </w:tblStylePr>
    <w:tblStylePr w:type="band1Vert">
      <w:tblPr/>
      <w:tcPr>
        <w:shd w:val="clear" w:color="auto" w:fill="F68D97" w:themeFill="accent1" w:themeFillTint="7F"/>
      </w:tcPr>
    </w:tblStylePr>
    <w:tblStylePr w:type="band1Horz">
      <w:tblPr/>
      <w:tcPr>
        <w:shd w:val="clear" w:color="auto" w:fill="F68D9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6B5C4F"/>
    <w:pPr>
      <w:spacing w:after="0"/>
    </w:pPr>
  </w:style>
  <w:style w:type="character" w:styleId="FootnoteReference">
    <w:name w:val="footnote reference"/>
    <w:basedOn w:val="DefaultParagraphFont"/>
    <w:uiPriority w:val="99"/>
    <w:semiHidden/>
    <w:unhideWhenUsed/>
    <w:rsid w:val="006B5C4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5C4F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5C4F"/>
    <w:rPr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B5C4F"/>
    <w:rPr>
      <w:color w:val="954F72" w:themeColor="followedHyperlink"/>
      <w:u w:val="single"/>
    </w:rPr>
  </w:style>
  <w:style w:type="paragraph" w:styleId="Closing">
    <w:name w:val="Closing"/>
    <w:basedOn w:val="Normal"/>
    <w:link w:val="ClosingChar"/>
    <w:uiPriority w:val="99"/>
    <w:semiHidden/>
    <w:unhideWhenUsed/>
    <w:rsid w:val="006B5C4F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5C4F"/>
    <w:rPr>
      <w:sz w:val="20"/>
      <w:lang w:val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B5C4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5C4F"/>
    <w:rPr>
      <w:i/>
      <w:iCs/>
      <w:sz w:val="20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6B5C4F"/>
  </w:style>
  <w:style w:type="character" w:styleId="HTMLDefinition">
    <w:name w:val="HTML Definition"/>
    <w:basedOn w:val="DefaultParagraphFont"/>
    <w:uiPriority w:val="99"/>
    <w:semiHidden/>
    <w:unhideWhenUsed/>
    <w:rsid w:val="006B5C4F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6B5C4F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5C4F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5C4F"/>
    <w:rPr>
      <w:rFonts w:ascii="Consolas" w:hAnsi="Consolas"/>
      <w:sz w:val="20"/>
      <w:szCs w:val="20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6B5C4F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6B5C4F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6B5C4F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B5C4F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5C4F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5C4F"/>
    <w:pPr>
      <w:spacing w:after="0" w:line="240" w:lineRule="auto"/>
      <w:ind w:left="1800" w:hanging="200"/>
    </w:pPr>
  </w:style>
  <w:style w:type="paragraph" w:styleId="NoSpacing">
    <w:name w:val="No Spacing"/>
    <w:uiPriority w:val="1"/>
    <w:semiHidden/>
    <w:qFormat/>
    <w:rsid w:val="006B5C4F"/>
    <w:pPr>
      <w:spacing w:after="0" w:line="240" w:lineRule="auto"/>
    </w:pPr>
    <w:rPr>
      <w:sz w:val="20"/>
      <w:lang w:val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5C4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5C4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5C4F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5C4F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5C4F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5C4F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5C4F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5C4F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5C4F"/>
    <w:pPr>
      <w:spacing w:after="100"/>
      <w:ind w:left="1600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5C4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5C4F"/>
    <w:rPr>
      <w:sz w:val="20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5C4F"/>
    <w:pPr>
      <w:spacing w:after="0"/>
      <w:ind w:left="200" w:hanging="200"/>
    </w:pPr>
  </w:style>
  <w:style w:type="paragraph" w:styleId="TOAHeading">
    <w:name w:val="toa heading"/>
    <w:basedOn w:val="Normal"/>
    <w:next w:val="Normal"/>
    <w:uiPriority w:val="99"/>
    <w:semiHidden/>
    <w:unhideWhenUsed/>
    <w:rsid w:val="006B5C4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C4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C4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C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C4F"/>
    <w:rPr>
      <w:b/>
      <w:bCs/>
      <w:sz w:val="20"/>
      <w:szCs w:val="20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6B5C4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B5C4F"/>
  </w:style>
  <w:style w:type="paragraph" w:styleId="List">
    <w:name w:val="List"/>
    <w:basedOn w:val="Normal"/>
    <w:uiPriority w:val="99"/>
    <w:semiHidden/>
    <w:unhideWhenUsed/>
    <w:rsid w:val="006B5C4F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6B5C4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5C4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5C4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5C4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5C4F"/>
    <w:pPr>
      <w:spacing w:after="120"/>
      <w:ind w:left="1415"/>
      <w:contextualSpacing/>
    </w:pPr>
  </w:style>
  <w:style w:type="paragraph" w:styleId="List2">
    <w:name w:val="List 2"/>
    <w:basedOn w:val="Normal"/>
    <w:uiPriority w:val="99"/>
    <w:semiHidden/>
    <w:unhideWhenUsed/>
    <w:rsid w:val="006B5C4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B5C4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B5C4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B5C4F"/>
    <w:pPr>
      <w:ind w:left="1415" w:hanging="283"/>
      <w:contextualSpacing/>
    </w:pPr>
  </w:style>
  <w:style w:type="paragraph" w:styleId="ListParagraph">
    <w:name w:val="List Paragraph"/>
    <w:basedOn w:val="Normal"/>
    <w:uiPriority w:val="34"/>
    <w:qFormat/>
    <w:rsid w:val="006B5C4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7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7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7681" w:themeColor="accent1" w:themeTint="99"/>
        <w:bottom w:val="single" w:sz="4" w:space="0" w:color="F47681" w:themeColor="accent1" w:themeTint="99"/>
        <w:insideH w:val="single" w:sz="4" w:space="0" w:color="F47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ED1B2F" w:themeColor="accent1"/>
        <w:left w:val="single" w:sz="4" w:space="0" w:color="ED1B2F" w:themeColor="accent1"/>
        <w:bottom w:val="single" w:sz="4" w:space="0" w:color="ED1B2F" w:themeColor="accent1"/>
        <w:right w:val="single" w:sz="4" w:space="0" w:color="ED1B2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1B2F" w:themeFill="accent1"/>
      </w:tcPr>
    </w:tblStylePr>
    <w:tblStylePr w:type="lastRow">
      <w:rPr>
        <w:b/>
        <w:bCs/>
      </w:rPr>
      <w:tblPr/>
      <w:tcPr>
        <w:tcBorders>
          <w:top w:val="double" w:sz="4" w:space="0" w:color="ED1B2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1B2F" w:themeColor="accent1"/>
          <w:right w:val="single" w:sz="4" w:space="0" w:color="ED1B2F" w:themeColor="accent1"/>
        </w:tcBorders>
      </w:tcPr>
    </w:tblStylePr>
    <w:tblStylePr w:type="band1Horz">
      <w:tblPr/>
      <w:tcPr>
        <w:tcBorders>
          <w:top w:val="single" w:sz="4" w:space="0" w:color="ED1B2F" w:themeColor="accent1"/>
          <w:bottom w:val="single" w:sz="4" w:space="0" w:color="ED1B2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1B2F" w:themeColor="accent1"/>
          <w:left w:val="nil"/>
        </w:tcBorders>
      </w:tcPr>
    </w:tblStylePr>
    <w:tblStylePr w:type="swCell">
      <w:tblPr/>
      <w:tcPr>
        <w:tcBorders>
          <w:top w:val="double" w:sz="4" w:space="0" w:color="ED1B2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7681" w:themeColor="accent1" w:themeTint="99"/>
        <w:left w:val="single" w:sz="4" w:space="0" w:color="F47681" w:themeColor="accent1" w:themeTint="99"/>
        <w:bottom w:val="single" w:sz="4" w:space="0" w:color="F47681" w:themeColor="accent1" w:themeTint="99"/>
        <w:right w:val="single" w:sz="4" w:space="0" w:color="F47681" w:themeColor="accent1" w:themeTint="99"/>
        <w:insideH w:val="single" w:sz="4" w:space="0" w:color="F47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B2F" w:themeColor="accent1"/>
          <w:left w:val="single" w:sz="4" w:space="0" w:color="ED1B2F" w:themeColor="accent1"/>
          <w:bottom w:val="single" w:sz="4" w:space="0" w:color="ED1B2F" w:themeColor="accent1"/>
          <w:right w:val="single" w:sz="4" w:space="0" w:color="ED1B2F" w:themeColor="accent1"/>
          <w:insideH w:val="nil"/>
        </w:tcBorders>
        <w:shd w:val="clear" w:color="auto" w:fill="ED1B2F" w:themeFill="accent1"/>
      </w:tcPr>
    </w:tblStylePr>
    <w:tblStylePr w:type="lastRow">
      <w:rPr>
        <w:b/>
        <w:bCs/>
      </w:rPr>
      <w:tblPr/>
      <w:tcPr>
        <w:tcBorders>
          <w:top w:val="double" w:sz="4" w:space="0" w:color="F47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1B2F" w:themeColor="accent1"/>
        <w:left w:val="single" w:sz="24" w:space="0" w:color="ED1B2F" w:themeColor="accent1"/>
        <w:bottom w:val="single" w:sz="24" w:space="0" w:color="ED1B2F" w:themeColor="accent1"/>
        <w:right w:val="single" w:sz="24" w:space="0" w:color="ED1B2F" w:themeColor="accent1"/>
      </w:tblBorders>
    </w:tblPr>
    <w:tcPr>
      <w:shd w:val="clear" w:color="auto" w:fill="ED1B2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5C4F"/>
    <w:pPr>
      <w:spacing w:after="0" w:line="240" w:lineRule="auto"/>
    </w:pPr>
    <w:rPr>
      <w:color w:val="B70E1E" w:themeColor="accent1" w:themeShade="BF"/>
    </w:rPr>
    <w:tblPr>
      <w:tblStyleRowBandSize w:val="1"/>
      <w:tblStyleColBandSize w:val="1"/>
      <w:tblBorders>
        <w:top w:val="single" w:sz="4" w:space="0" w:color="ED1B2F" w:themeColor="accent1"/>
        <w:bottom w:val="single" w:sz="4" w:space="0" w:color="ED1B2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1B2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1B2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5C4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5C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5C4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5C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5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5C4F"/>
    <w:pPr>
      <w:spacing w:after="0" w:line="240" w:lineRule="auto"/>
    </w:pPr>
    <w:rPr>
      <w:color w:val="B70E1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1B2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1B2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1B2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1B2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5C4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5C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5C4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5C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5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ED1B2F" w:themeColor="accent1"/>
        <w:left w:val="single" w:sz="8" w:space="0" w:color="ED1B2F" w:themeColor="accent1"/>
        <w:bottom w:val="single" w:sz="8" w:space="0" w:color="ED1B2F" w:themeColor="accent1"/>
        <w:right w:val="single" w:sz="8" w:space="0" w:color="ED1B2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B2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</w:tcBorders>
      </w:tcPr>
    </w:tblStylePr>
    <w:tblStylePr w:type="band1Horz"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5C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5C4F"/>
    <w:pPr>
      <w:spacing w:after="0" w:line="240" w:lineRule="auto"/>
    </w:pPr>
    <w:rPr>
      <w:color w:val="B70E1E" w:themeColor="accent1" w:themeShade="BF"/>
    </w:rPr>
    <w:tblPr>
      <w:tblStyleRowBandSize w:val="1"/>
      <w:tblStyleColBandSize w:val="1"/>
      <w:tblBorders>
        <w:top w:val="single" w:sz="8" w:space="0" w:color="ED1B2F" w:themeColor="accent1"/>
        <w:bottom w:val="single" w:sz="8" w:space="0" w:color="ED1B2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B2F" w:themeColor="accent1"/>
          <w:left w:val="nil"/>
          <w:bottom w:val="single" w:sz="8" w:space="0" w:color="ED1B2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B2F" w:themeColor="accent1"/>
          <w:left w:val="nil"/>
          <w:bottom w:val="single" w:sz="8" w:space="0" w:color="ED1B2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6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5C4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5C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5C4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5C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5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ED1B2F" w:themeColor="accent1"/>
        <w:left w:val="single" w:sz="8" w:space="0" w:color="ED1B2F" w:themeColor="accent1"/>
        <w:bottom w:val="single" w:sz="8" w:space="0" w:color="ED1B2F" w:themeColor="accent1"/>
        <w:right w:val="single" w:sz="8" w:space="0" w:color="ED1B2F" w:themeColor="accent1"/>
        <w:insideH w:val="single" w:sz="8" w:space="0" w:color="ED1B2F" w:themeColor="accent1"/>
        <w:insideV w:val="single" w:sz="8" w:space="0" w:color="ED1B2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18" w:space="0" w:color="ED1B2F" w:themeColor="accent1"/>
          <w:right w:val="single" w:sz="8" w:space="0" w:color="ED1B2F" w:themeColor="accent1"/>
          <w:insideH w:val="nil"/>
          <w:insideV w:val="single" w:sz="8" w:space="0" w:color="ED1B2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  <w:insideH w:val="nil"/>
          <w:insideV w:val="single" w:sz="8" w:space="0" w:color="ED1B2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</w:tcBorders>
      </w:tcPr>
    </w:tblStylePr>
    <w:tblStylePr w:type="band1Vert"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</w:tcBorders>
        <w:shd w:val="clear" w:color="auto" w:fill="FAC6CB" w:themeFill="accent1" w:themeFillTint="3F"/>
      </w:tcPr>
    </w:tblStylePr>
    <w:tblStylePr w:type="band1Horz"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  <w:insideV w:val="single" w:sz="8" w:space="0" w:color="ED1B2F" w:themeColor="accent1"/>
        </w:tcBorders>
        <w:shd w:val="clear" w:color="auto" w:fill="FAC6CB" w:themeFill="accent1" w:themeFillTint="3F"/>
      </w:tcPr>
    </w:tblStylePr>
    <w:tblStylePr w:type="band2Horz">
      <w:tblPr/>
      <w:tcPr>
        <w:tcBorders>
          <w:top w:val="single" w:sz="8" w:space="0" w:color="ED1B2F" w:themeColor="accent1"/>
          <w:left w:val="single" w:sz="8" w:space="0" w:color="ED1B2F" w:themeColor="accent1"/>
          <w:bottom w:val="single" w:sz="8" w:space="0" w:color="ED1B2F" w:themeColor="accent1"/>
          <w:right w:val="single" w:sz="8" w:space="0" w:color="ED1B2F" w:themeColor="accent1"/>
          <w:insideV w:val="single" w:sz="8" w:space="0" w:color="ED1B2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5C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5C4F"/>
    <w:rPr>
      <w:rFonts w:ascii="Consolas" w:hAnsi="Consolas"/>
      <w:sz w:val="20"/>
      <w:szCs w:val="20"/>
      <w:lang w:val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5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5C4F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B5C4F"/>
    <w:rPr>
      <w:sz w:val="16"/>
      <w:szCs w:val="16"/>
    </w:rPr>
  </w:style>
  <w:style w:type="table" w:styleId="MediumList1">
    <w:name w:val="Medium List 1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1B2F" w:themeColor="accent1"/>
        <w:bottom w:val="single" w:sz="8" w:space="0" w:color="ED1B2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B2F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1B2F" w:themeColor="accent1"/>
          <w:bottom w:val="single" w:sz="8" w:space="0" w:color="ED1B2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B2F" w:themeColor="accent1"/>
          <w:bottom w:val="single" w:sz="8" w:space="0" w:color="ED1B2F" w:themeColor="accent1"/>
        </w:tcBorders>
      </w:tcPr>
    </w:tblStylePr>
    <w:tblStylePr w:type="band1Vert">
      <w:tblPr/>
      <w:tcPr>
        <w:shd w:val="clear" w:color="auto" w:fill="FAC6CB" w:themeFill="accent1" w:themeFillTint="3F"/>
      </w:tcPr>
    </w:tblStylePr>
    <w:tblStylePr w:type="band1Horz">
      <w:tblPr/>
      <w:tcPr>
        <w:shd w:val="clear" w:color="auto" w:fill="FAC6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B2F" w:themeColor="accent1"/>
        <w:left w:val="single" w:sz="8" w:space="0" w:color="ED1B2F" w:themeColor="accent1"/>
        <w:bottom w:val="single" w:sz="8" w:space="0" w:color="ED1B2F" w:themeColor="accent1"/>
        <w:right w:val="single" w:sz="8" w:space="0" w:color="ED1B2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B2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B2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B2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6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15462" w:themeColor="accent1" w:themeTint="BF"/>
        <w:left w:val="single" w:sz="8" w:space="0" w:color="F15462" w:themeColor="accent1" w:themeTint="BF"/>
        <w:bottom w:val="single" w:sz="8" w:space="0" w:color="F15462" w:themeColor="accent1" w:themeTint="BF"/>
        <w:right w:val="single" w:sz="8" w:space="0" w:color="F15462" w:themeColor="accent1" w:themeTint="BF"/>
        <w:insideH w:val="single" w:sz="8" w:space="0" w:color="F15462" w:themeColor="accent1" w:themeTint="BF"/>
        <w:insideV w:val="single" w:sz="8" w:space="0" w:color="F15462" w:themeColor="accent1" w:themeTint="BF"/>
      </w:tblBorders>
    </w:tblPr>
    <w:tcPr>
      <w:shd w:val="clear" w:color="auto" w:fill="FAC6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4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D97" w:themeFill="accent1" w:themeFillTint="7F"/>
      </w:tcPr>
    </w:tblStylePr>
    <w:tblStylePr w:type="band1Horz">
      <w:tblPr/>
      <w:tcPr>
        <w:shd w:val="clear" w:color="auto" w:fill="F68D9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B2F" w:themeColor="accent1"/>
        <w:left w:val="single" w:sz="8" w:space="0" w:color="ED1B2F" w:themeColor="accent1"/>
        <w:bottom w:val="single" w:sz="8" w:space="0" w:color="ED1B2F" w:themeColor="accent1"/>
        <w:right w:val="single" w:sz="8" w:space="0" w:color="ED1B2F" w:themeColor="accent1"/>
        <w:insideH w:val="single" w:sz="8" w:space="0" w:color="ED1B2F" w:themeColor="accent1"/>
        <w:insideV w:val="single" w:sz="8" w:space="0" w:color="ED1B2F" w:themeColor="accent1"/>
      </w:tblBorders>
    </w:tblPr>
    <w:tcPr>
      <w:shd w:val="clear" w:color="auto" w:fill="FAC6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1D5" w:themeFill="accent1" w:themeFillTint="33"/>
      </w:tcPr>
    </w:tblStylePr>
    <w:tblStylePr w:type="band1Vert">
      <w:tblPr/>
      <w:tcPr>
        <w:shd w:val="clear" w:color="auto" w:fill="F68D97" w:themeFill="accent1" w:themeFillTint="7F"/>
      </w:tcPr>
    </w:tblStylePr>
    <w:tblStylePr w:type="band1Horz">
      <w:tblPr/>
      <w:tcPr>
        <w:tcBorders>
          <w:insideH w:val="single" w:sz="6" w:space="0" w:color="ED1B2F" w:themeColor="accent1"/>
          <w:insideV w:val="single" w:sz="6" w:space="0" w:color="ED1B2F" w:themeColor="accent1"/>
        </w:tcBorders>
        <w:shd w:val="clear" w:color="auto" w:fill="F68D9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5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6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B2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B2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B2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B2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D9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D9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Shading1">
    <w:name w:val="Medium Shading 1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15462" w:themeColor="accent1" w:themeTint="BF"/>
        <w:left w:val="single" w:sz="8" w:space="0" w:color="F15462" w:themeColor="accent1" w:themeTint="BF"/>
        <w:bottom w:val="single" w:sz="8" w:space="0" w:color="F15462" w:themeColor="accent1" w:themeTint="BF"/>
        <w:right w:val="single" w:sz="8" w:space="0" w:color="F15462" w:themeColor="accent1" w:themeTint="BF"/>
        <w:insideH w:val="single" w:sz="8" w:space="0" w:color="F154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462" w:themeColor="accent1" w:themeTint="BF"/>
          <w:left w:val="single" w:sz="8" w:space="0" w:color="F15462" w:themeColor="accent1" w:themeTint="BF"/>
          <w:bottom w:val="single" w:sz="8" w:space="0" w:color="F15462" w:themeColor="accent1" w:themeTint="BF"/>
          <w:right w:val="single" w:sz="8" w:space="0" w:color="F15462" w:themeColor="accent1" w:themeTint="BF"/>
          <w:insideH w:val="nil"/>
          <w:insideV w:val="nil"/>
        </w:tcBorders>
        <w:shd w:val="clear" w:color="auto" w:fill="ED1B2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462" w:themeColor="accent1" w:themeTint="BF"/>
          <w:left w:val="single" w:sz="8" w:space="0" w:color="F15462" w:themeColor="accent1" w:themeTint="BF"/>
          <w:bottom w:val="single" w:sz="8" w:space="0" w:color="F15462" w:themeColor="accent1" w:themeTint="BF"/>
          <w:right w:val="single" w:sz="8" w:space="0" w:color="F154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6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6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B2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1B2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B2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5C4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1B2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09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0E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0E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5C4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6B5C4F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5C4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5C4F"/>
    <w:rPr>
      <w:sz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6B5C4F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5C4F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5C4F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5C4F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5C4F"/>
    <w:pPr>
      <w:numPr>
        <w:numId w:val="11"/>
      </w:numPr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6B5C4F"/>
    <w:rPr>
      <w:color w:val="2B579A"/>
      <w:shd w:val="clear" w:color="auto" w:fill="E6E6E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5C4F"/>
    <w:pPr>
      <w:spacing w:before="240" w:after="0"/>
      <w:outlineLvl w:val="9"/>
    </w:pPr>
    <w:rPr>
      <w:caps w:val="0"/>
      <w:color w:val="B70E1E" w:themeColor="accent1" w:themeShade="BF"/>
      <w:sz w:val="32"/>
    </w:rPr>
  </w:style>
  <w:style w:type="paragraph" w:styleId="ListBullet2">
    <w:name w:val="List Bullet 2"/>
    <w:basedOn w:val="Normal"/>
    <w:uiPriority w:val="99"/>
    <w:rsid w:val="006B5C4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5C4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5C4F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5C4F"/>
    <w:pPr>
      <w:numPr>
        <w:numId w:val="14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B5C4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5C4F"/>
    <w:rPr>
      <w:rFonts w:ascii="Consolas" w:hAnsi="Consolas"/>
      <w:sz w:val="21"/>
      <w:szCs w:val="21"/>
      <w:lang w:val="en-GB"/>
    </w:rPr>
  </w:style>
  <w:style w:type="table" w:styleId="GridTable1Light">
    <w:name w:val="Grid Table 1 Light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7A3AB" w:themeColor="accent1" w:themeTint="66"/>
        <w:left w:val="single" w:sz="4" w:space="0" w:color="F7A3AB" w:themeColor="accent1" w:themeTint="66"/>
        <w:bottom w:val="single" w:sz="4" w:space="0" w:color="F7A3AB" w:themeColor="accent1" w:themeTint="66"/>
        <w:right w:val="single" w:sz="4" w:space="0" w:color="F7A3AB" w:themeColor="accent1" w:themeTint="66"/>
        <w:insideH w:val="single" w:sz="4" w:space="0" w:color="F7A3AB" w:themeColor="accent1" w:themeTint="66"/>
        <w:insideV w:val="single" w:sz="4" w:space="0" w:color="F7A3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7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F47681" w:themeColor="accent1" w:themeTint="99"/>
        <w:bottom w:val="single" w:sz="2" w:space="0" w:color="F47681" w:themeColor="accent1" w:themeTint="99"/>
        <w:insideH w:val="single" w:sz="2" w:space="0" w:color="F47681" w:themeColor="accent1" w:themeTint="99"/>
        <w:insideV w:val="single" w:sz="2" w:space="0" w:color="F47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7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7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5C4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7681" w:themeColor="accent1" w:themeTint="99"/>
        <w:left w:val="single" w:sz="4" w:space="0" w:color="F47681" w:themeColor="accent1" w:themeTint="99"/>
        <w:bottom w:val="single" w:sz="4" w:space="0" w:color="F47681" w:themeColor="accent1" w:themeTint="99"/>
        <w:right w:val="single" w:sz="4" w:space="0" w:color="F47681" w:themeColor="accent1" w:themeTint="99"/>
        <w:insideH w:val="single" w:sz="4" w:space="0" w:color="F47681" w:themeColor="accent1" w:themeTint="99"/>
        <w:insideV w:val="single" w:sz="4" w:space="0" w:color="F47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  <w:tblStylePr w:type="neCell">
      <w:tblPr/>
      <w:tcPr>
        <w:tcBorders>
          <w:bottom w:val="single" w:sz="4" w:space="0" w:color="F47681" w:themeColor="accent1" w:themeTint="99"/>
        </w:tcBorders>
      </w:tcPr>
    </w:tblStylePr>
    <w:tblStylePr w:type="nwCell">
      <w:tblPr/>
      <w:tcPr>
        <w:tcBorders>
          <w:bottom w:val="single" w:sz="4" w:space="0" w:color="F47681" w:themeColor="accent1" w:themeTint="99"/>
        </w:tcBorders>
      </w:tcPr>
    </w:tblStylePr>
    <w:tblStylePr w:type="seCell">
      <w:tblPr/>
      <w:tcPr>
        <w:tcBorders>
          <w:top w:val="single" w:sz="4" w:space="0" w:color="F47681" w:themeColor="accent1" w:themeTint="99"/>
        </w:tcBorders>
      </w:tcPr>
    </w:tblStylePr>
    <w:tblStylePr w:type="swCell">
      <w:tblPr/>
      <w:tcPr>
        <w:tcBorders>
          <w:top w:val="single" w:sz="4" w:space="0" w:color="F47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7681" w:themeColor="accent1" w:themeTint="99"/>
        <w:left w:val="single" w:sz="4" w:space="0" w:color="F47681" w:themeColor="accent1" w:themeTint="99"/>
        <w:bottom w:val="single" w:sz="4" w:space="0" w:color="F47681" w:themeColor="accent1" w:themeTint="99"/>
        <w:right w:val="single" w:sz="4" w:space="0" w:color="F47681" w:themeColor="accent1" w:themeTint="99"/>
        <w:insideH w:val="single" w:sz="4" w:space="0" w:color="F47681" w:themeColor="accent1" w:themeTint="99"/>
        <w:insideV w:val="single" w:sz="4" w:space="0" w:color="F47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B2F" w:themeColor="accent1"/>
          <w:left w:val="single" w:sz="4" w:space="0" w:color="ED1B2F" w:themeColor="accent1"/>
          <w:bottom w:val="single" w:sz="4" w:space="0" w:color="ED1B2F" w:themeColor="accent1"/>
          <w:right w:val="single" w:sz="4" w:space="0" w:color="ED1B2F" w:themeColor="accent1"/>
          <w:insideH w:val="nil"/>
          <w:insideV w:val="nil"/>
        </w:tcBorders>
        <w:shd w:val="clear" w:color="auto" w:fill="ED1B2F" w:themeFill="accent1"/>
      </w:tcPr>
    </w:tblStylePr>
    <w:tblStylePr w:type="lastRow">
      <w:rPr>
        <w:b/>
        <w:bCs/>
      </w:rPr>
      <w:tblPr/>
      <w:tcPr>
        <w:tcBorders>
          <w:top w:val="double" w:sz="4" w:space="0" w:color="ED1B2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1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B2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B2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1B2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1B2F" w:themeFill="accent1"/>
      </w:tcPr>
    </w:tblStylePr>
    <w:tblStylePr w:type="band1Vert">
      <w:tblPr/>
      <w:tcPr>
        <w:shd w:val="clear" w:color="auto" w:fill="F7A3AB" w:themeFill="accent1" w:themeFillTint="66"/>
      </w:tcPr>
    </w:tblStylePr>
    <w:tblStylePr w:type="band1Horz">
      <w:tblPr/>
      <w:tcPr>
        <w:shd w:val="clear" w:color="auto" w:fill="F7A3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5C4F"/>
    <w:pPr>
      <w:spacing w:after="0" w:line="240" w:lineRule="auto"/>
    </w:pPr>
    <w:rPr>
      <w:color w:val="B70E1E" w:themeColor="accent1" w:themeShade="BF"/>
    </w:rPr>
    <w:tblPr>
      <w:tblStyleRowBandSize w:val="1"/>
      <w:tblStyleColBandSize w:val="1"/>
      <w:tblBorders>
        <w:top w:val="single" w:sz="4" w:space="0" w:color="F47681" w:themeColor="accent1" w:themeTint="99"/>
        <w:left w:val="single" w:sz="4" w:space="0" w:color="F47681" w:themeColor="accent1" w:themeTint="99"/>
        <w:bottom w:val="single" w:sz="4" w:space="0" w:color="F47681" w:themeColor="accent1" w:themeTint="99"/>
        <w:right w:val="single" w:sz="4" w:space="0" w:color="F47681" w:themeColor="accent1" w:themeTint="99"/>
        <w:insideH w:val="single" w:sz="4" w:space="0" w:color="F47681" w:themeColor="accent1" w:themeTint="99"/>
        <w:insideV w:val="single" w:sz="4" w:space="0" w:color="F47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7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5C4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5C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5C4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5C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5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5C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5C4F"/>
    <w:pPr>
      <w:spacing w:after="0" w:line="240" w:lineRule="auto"/>
    </w:pPr>
    <w:rPr>
      <w:color w:val="B70E1E" w:themeColor="accent1" w:themeShade="BF"/>
    </w:rPr>
    <w:tblPr>
      <w:tblStyleRowBandSize w:val="1"/>
      <w:tblStyleColBandSize w:val="1"/>
      <w:tblBorders>
        <w:top w:val="single" w:sz="4" w:space="0" w:color="F47681" w:themeColor="accent1" w:themeTint="99"/>
        <w:left w:val="single" w:sz="4" w:space="0" w:color="F47681" w:themeColor="accent1" w:themeTint="99"/>
        <w:bottom w:val="single" w:sz="4" w:space="0" w:color="F47681" w:themeColor="accent1" w:themeTint="99"/>
        <w:right w:val="single" w:sz="4" w:space="0" w:color="F47681" w:themeColor="accent1" w:themeTint="99"/>
        <w:insideH w:val="single" w:sz="4" w:space="0" w:color="F47681" w:themeColor="accent1" w:themeTint="99"/>
        <w:insideV w:val="single" w:sz="4" w:space="0" w:color="F47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5" w:themeFill="accent1" w:themeFillTint="33"/>
      </w:tcPr>
    </w:tblStylePr>
    <w:tblStylePr w:type="band1Horz">
      <w:tblPr/>
      <w:tcPr>
        <w:shd w:val="clear" w:color="auto" w:fill="FBD1D5" w:themeFill="accent1" w:themeFillTint="33"/>
      </w:tcPr>
    </w:tblStylePr>
    <w:tblStylePr w:type="neCell">
      <w:tblPr/>
      <w:tcPr>
        <w:tcBorders>
          <w:bottom w:val="single" w:sz="4" w:space="0" w:color="F47681" w:themeColor="accent1" w:themeTint="99"/>
        </w:tcBorders>
      </w:tcPr>
    </w:tblStylePr>
    <w:tblStylePr w:type="nwCell">
      <w:tblPr/>
      <w:tcPr>
        <w:tcBorders>
          <w:bottom w:val="single" w:sz="4" w:space="0" w:color="F47681" w:themeColor="accent1" w:themeTint="99"/>
        </w:tcBorders>
      </w:tcPr>
    </w:tblStylePr>
    <w:tblStylePr w:type="seCell">
      <w:tblPr/>
      <w:tcPr>
        <w:tcBorders>
          <w:top w:val="single" w:sz="4" w:space="0" w:color="F47681" w:themeColor="accent1" w:themeTint="99"/>
        </w:tcBorders>
      </w:tcPr>
    </w:tblStylePr>
    <w:tblStylePr w:type="swCell">
      <w:tblPr/>
      <w:tcPr>
        <w:tcBorders>
          <w:top w:val="single" w:sz="4" w:space="0" w:color="F47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5C4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5C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5C4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5C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5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GridLight">
    <w:name w:val="Grid Table Light"/>
    <w:basedOn w:val="TableNormal"/>
    <w:uiPriority w:val="40"/>
    <w:rsid w:val="006B5C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B5C4F"/>
  </w:style>
  <w:style w:type="paragraph" w:styleId="Quote">
    <w:name w:val="Quote"/>
    <w:basedOn w:val="Normal"/>
    <w:next w:val="Normal"/>
    <w:link w:val="QuoteChar"/>
    <w:uiPriority w:val="29"/>
    <w:semiHidden/>
    <w:qFormat/>
    <w:rsid w:val="006B5C4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B5C4F"/>
    <w:rPr>
      <w:i/>
      <w:iCs/>
      <w:color w:val="404040" w:themeColor="text1" w:themeTint="BF"/>
      <w:sz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6B5C4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5C4F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5C4F"/>
    <w:rPr>
      <w:sz w:val="20"/>
      <w:szCs w:val="20"/>
      <w:lang w:val="en-GB"/>
    </w:rPr>
  </w:style>
  <w:style w:type="character" w:styleId="SmartHyperlink">
    <w:name w:val="Smart Hyperlink"/>
    <w:basedOn w:val="DefaultParagraphFont"/>
    <w:uiPriority w:val="99"/>
    <w:semiHidden/>
    <w:unhideWhenUsed/>
    <w:rsid w:val="006B5C4F"/>
    <w:rPr>
      <w:u w:val="dotted"/>
    </w:rPr>
  </w:style>
  <w:style w:type="character" w:styleId="IntenseReference">
    <w:name w:val="Intense Reference"/>
    <w:basedOn w:val="DefaultParagraphFont"/>
    <w:uiPriority w:val="32"/>
    <w:semiHidden/>
    <w:qFormat/>
    <w:rsid w:val="006B5C4F"/>
    <w:rPr>
      <w:b/>
      <w:bCs/>
      <w:smallCaps/>
      <w:color w:val="ED1B2F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B5C4F"/>
    <w:pPr>
      <w:pBdr>
        <w:top w:val="single" w:sz="4" w:space="10" w:color="ED1B2F" w:themeColor="accent1"/>
        <w:bottom w:val="single" w:sz="4" w:space="10" w:color="ED1B2F" w:themeColor="accent1"/>
      </w:pBdr>
      <w:spacing w:before="360" w:after="360"/>
      <w:ind w:left="864" w:right="864"/>
      <w:jc w:val="center"/>
    </w:pPr>
    <w:rPr>
      <w:i/>
      <w:iCs/>
      <w:color w:val="ED1B2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B5C4F"/>
    <w:rPr>
      <w:i/>
      <w:iCs/>
      <w:color w:val="ED1B2F" w:themeColor="accent1"/>
      <w:sz w:val="20"/>
      <w:lang w:val="en-GB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B5C4F"/>
    <w:rPr>
      <w:rFonts w:asciiTheme="majorHAnsi" w:eastAsiaTheme="majorEastAsia" w:hAnsiTheme="majorHAnsi" w:cstheme="majorBidi"/>
      <w:b/>
      <w:bCs/>
    </w:rPr>
  </w:style>
  <w:style w:type="character" w:styleId="SubtleReference">
    <w:name w:val="Subtle Reference"/>
    <w:basedOn w:val="DefaultParagraphFont"/>
    <w:uiPriority w:val="31"/>
    <w:semiHidden/>
    <w:qFormat/>
    <w:rsid w:val="006B5C4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B5C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5C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5C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6B5C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5C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5C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5C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semiHidden/>
    <w:unhideWhenUsed/>
    <w:rsid w:val="006B5C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5C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5C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5C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6B5C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6B5C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5C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5C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6B5C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5C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5C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6B5C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5C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5C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5C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5C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5C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5C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5C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5C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5C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5C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5C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5C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uiPriority w:val="99"/>
    <w:semiHidden/>
    <w:unhideWhenUsed/>
    <w:rsid w:val="006B5C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5C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5C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5C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5C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5C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5C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5C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5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B5C4F"/>
    <w:rPr>
      <w:color w:val="808080"/>
      <w:shd w:val="clear" w:color="auto" w:fill="E6E6E6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B5C4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5C4F"/>
    <w:rPr>
      <w:sz w:val="20"/>
      <w:lang w:val="en-GB"/>
    </w:rPr>
  </w:style>
  <w:style w:type="paragraph" w:styleId="NormalIndent">
    <w:name w:val="Normal Indent"/>
    <w:basedOn w:val="Normal"/>
    <w:uiPriority w:val="99"/>
    <w:semiHidden/>
    <w:unhideWhenUsed/>
    <w:rsid w:val="006B5C4F"/>
    <w:pPr>
      <w:ind w:left="708"/>
    </w:pPr>
  </w:style>
  <w:style w:type="table" w:styleId="PlainTable1">
    <w:name w:val="Plain Table 1"/>
    <w:basedOn w:val="TableNormal"/>
    <w:uiPriority w:val="41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5C4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5C4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89\Desktop\Owners%20Entry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CC1E2384A741169A2364CCB918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B3126-3AA2-45E5-88A0-831DD2308E24}"/>
      </w:docPartPr>
      <w:docPartBody>
        <w:p w:rsidR="00D60619" w:rsidRDefault="00C51D8F">
          <w:pPr>
            <w:pStyle w:val="AECC1E2384A741169A2364CCB9182E5B"/>
          </w:pPr>
          <w:r>
            <w:rPr>
              <w:rFonts w:ascii="Calibri Light" w:hAnsi="Calibri Light"/>
              <w:color w:val="FFFFFF" w:themeColor="background1"/>
              <w:sz w:val="28"/>
              <w:szCs w:val="28"/>
            </w:rPr>
            <w:t>[Insert date]</w:t>
          </w:r>
        </w:p>
      </w:docPartBody>
    </w:docPart>
    <w:docPart>
      <w:docPartPr>
        <w:name w:val="4F8DCC3B365E47CA85C03A271B50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F986F-B672-4846-A951-E8B6AE5971B2}"/>
      </w:docPartPr>
      <w:docPartBody>
        <w:p w:rsidR="005D6840" w:rsidRDefault="00E335D1" w:rsidP="00E335D1">
          <w:pPr>
            <w:pStyle w:val="4F8DCC3B365E47CA85C03A271B501903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EA3DA8AC1A6243B58DD7B6B150B9E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14F03-1F3D-4D37-BB0E-F4DF088A94A9}"/>
      </w:docPartPr>
      <w:docPartBody>
        <w:p w:rsidR="005D6840" w:rsidRDefault="00E335D1" w:rsidP="00E335D1">
          <w:pPr>
            <w:pStyle w:val="EA3DA8AC1A6243B58DD7B6B150B9E536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EF04F98E434D4841AB0833041CC00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C867-7134-4C06-8A0C-7F959EC1AD22}"/>
      </w:docPartPr>
      <w:docPartBody>
        <w:p w:rsidR="005D6840" w:rsidRDefault="00E335D1" w:rsidP="00E335D1">
          <w:pPr>
            <w:pStyle w:val="EF04F98E434D4841AB0833041CC00DBE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B9E4D16516634F80B9BB3075EBD2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C0780-F25B-42D1-BC72-8C8CAB4DA63F}"/>
      </w:docPartPr>
      <w:docPartBody>
        <w:p w:rsidR="005D6840" w:rsidRDefault="00E335D1" w:rsidP="00E335D1">
          <w:pPr>
            <w:pStyle w:val="B9E4D16516634F80B9BB3075EBD2FEAA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F4154497E1694388BBAEA20CD6C83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42F38-2286-4F45-ABE3-82E695B2F10E}"/>
      </w:docPartPr>
      <w:docPartBody>
        <w:p w:rsidR="005D6840" w:rsidRDefault="00E335D1" w:rsidP="00E335D1">
          <w:pPr>
            <w:pStyle w:val="F4154497E1694388BBAEA20CD6C83A98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2C3FC2A7E08742CA9497609E7C781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12396-94B8-4A3D-9667-8C81D9B9D339}"/>
      </w:docPartPr>
      <w:docPartBody>
        <w:p w:rsidR="005D6840" w:rsidRDefault="00E335D1" w:rsidP="00E335D1">
          <w:pPr>
            <w:pStyle w:val="2C3FC2A7E08742CA9497609E7C781DEE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AC3CF4D4BC2247E1BE14D5B324F39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51D14-5A3D-4FF0-9CBD-B36E2DCD9279}"/>
      </w:docPartPr>
      <w:docPartBody>
        <w:p w:rsidR="005D6840" w:rsidRDefault="00E335D1" w:rsidP="00E335D1">
          <w:pPr>
            <w:pStyle w:val="AC3CF4D4BC2247E1BE14D5B324F39C2A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5E0ED92466BB4B80BB2A75D108ECB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94579-561A-40E5-B7D5-CD1521E0791C}"/>
      </w:docPartPr>
      <w:docPartBody>
        <w:p w:rsidR="005D6840" w:rsidRDefault="00E335D1" w:rsidP="00E335D1">
          <w:pPr>
            <w:pStyle w:val="5E0ED92466BB4B80BB2A75D108ECB1F3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64FFE8BA89D64998B0BEA5A93A9A9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689E1-351A-4B9B-80EE-4F287D0EC9C3}"/>
      </w:docPartPr>
      <w:docPartBody>
        <w:p w:rsidR="00284CB4" w:rsidRDefault="00DE140E" w:rsidP="00DE140E">
          <w:pPr>
            <w:pStyle w:val="64FFE8BA89D64998B0BEA5A93A9A9A77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F8F9E4A4D8A04036BDB2EA0609C03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14B05-8C39-4D35-803C-C16E881DC8B5}"/>
      </w:docPartPr>
      <w:docPartBody>
        <w:p w:rsidR="00284CB4" w:rsidRDefault="00DE140E" w:rsidP="00DE140E">
          <w:pPr>
            <w:pStyle w:val="F8F9E4A4D8A04036BDB2EA0609C03763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282E10DD71DB4BFA8BA82BB9617C3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1D53B-9828-4193-B951-502A4ED73DE5}"/>
      </w:docPartPr>
      <w:docPartBody>
        <w:p w:rsidR="00284CB4" w:rsidRDefault="00DE140E" w:rsidP="00DE140E">
          <w:pPr>
            <w:pStyle w:val="282E10DD71DB4BFA8BA82BB9617C3B19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2C15976477EE49F782F52366F4ED1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56DD8-7135-4E16-90C2-7E2ED7375AF2}"/>
      </w:docPartPr>
      <w:docPartBody>
        <w:p w:rsidR="00284CB4" w:rsidRDefault="00DE140E" w:rsidP="00DE140E">
          <w:pPr>
            <w:pStyle w:val="2C15976477EE49F782F52366F4ED1C21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D3BB0A2EA5E740EEAAB13A633B61F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70982-3709-4506-9E00-15837B288132}"/>
      </w:docPartPr>
      <w:docPartBody>
        <w:p w:rsidR="00284CB4" w:rsidRDefault="00DE140E" w:rsidP="00DE140E">
          <w:pPr>
            <w:pStyle w:val="D3BB0A2EA5E740EEAAB13A633B61FC84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27DDB6AC3B7048ACA4D098233C9C3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5A19B-2432-4A71-8B18-E62DF1F00BCF}"/>
      </w:docPartPr>
      <w:docPartBody>
        <w:p w:rsidR="00284CB4" w:rsidRDefault="00DE140E" w:rsidP="00DE140E">
          <w:pPr>
            <w:pStyle w:val="27DDB6AC3B7048ACA4D098233C9C34E7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07D29C346CB943BBA25C0AC0211D9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AAD4F-88A3-48F8-AB03-74E12FDE8F40}"/>
      </w:docPartPr>
      <w:docPartBody>
        <w:p w:rsidR="00CF372A" w:rsidRDefault="0030705C" w:rsidP="0030705C">
          <w:pPr>
            <w:pStyle w:val="07D29C346CB943BBA25C0AC0211D96BB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A0CEF8FFDCAE44B08CBCA54C4C4F2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3AE0F-049A-430C-8D2B-7DFE802D682D}"/>
      </w:docPartPr>
      <w:docPartBody>
        <w:p w:rsidR="00CF372A" w:rsidRDefault="0030705C" w:rsidP="0030705C">
          <w:pPr>
            <w:pStyle w:val="A0CEF8FFDCAE44B08CBCA54C4C4F2A21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3EF0027CCDDD4947B0C87DE5A44E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46280-0926-4217-9150-C9196FFAA4C1}"/>
      </w:docPartPr>
      <w:docPartBody>
        <w:p w:rsidR="00CF372A" w:rsidRDefault="0030705C" w:rsidP="0030705C">
          <w:pPr>
            <w:pStyle w:val="3EF0027CCDDD4947B0C87DE5A44E06AF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10500D5C610C4D60AFDF7D50821E3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F4CD6-38A2-4400-BAFB-D2BA9F63C608}"/>
      </w:docPartPr>
      <w:docPartBody>
        <w:p w:rsidR="00CF372A" w:rsidRDefault="0030705C" w:rsidP="0030705C">
          <w:pPr>
            <w:pStyle w:val="10500D5C610C4D60AFDF7D50821E36BC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851A21A6243D4BD7987BB6A8E7B34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C9A02-8090-4A24-BA36-1A26E5D17E37}"/>
      </w:docPartPr>
      <w:docPartBody>
        <w:p w:rsidR="00CF372A" w:rsidRDefault="0030705C" w:rsidP="0030705C">
          <w:pPr>
            <w:pStyle w:val="851A21A6243D4BD7987BB6A8E7B34BB4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B2325A7877BB43928802FB5EFD9EB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C997C-E6D0-4FA1-BCB3-1E5B53932EF4}"/>
      </w:docPartPr>
      <w:docPartBody>
        <w:p w:rsidR="00CF372A" w:rsidRDefault="0030705C" w:rsidP="0030705C">
          <w:pPr>
            <w:pStyle w:val="B2325A7877BB43928802FB5EFD9EB082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80D5E93452DE4EFD8E614AC976203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EB131-2B03-4A4C-BE94-6E0B242FBF4B}"/>
      </w:docPartPr>
      <w:docPartBody>
        <w:p w:rsidR="00CF372A" w:rsidRDefault="0030705C" w:rsidP="0030705C">
          <w:pPr>
            <w:pStyle w:val="80D5E93452DE4EFD8E614AC976203F95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2BF8978D717A4CC6ABDF442177360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95338-F7E3-4340-9EDE-D575B14F0FF6}"/>
      </w:docPartPr>
      <w:docPartBody>
        <w:p w:rsidR="00CF372A" w:rsidRDefault="0030705C" w:rsidP="0030705C">
          <w:pPr>
            <w:pStyle w:val="2BF8978D717A4CC6ABDF442177360016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E9B8ECDB785A4A9DB044B36CE1CA6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869DF-6F43-4D36-A412-FFC24E08FC66}"/>
      </w:docPartPr>
      <w:docPartBody>
        <w:p w:rsidR="004C480B" w:rsidRDefault="00CF372A" w:rsidP="00CF372A">
          <w:pPr>
            <w:pStyle w:val="E9B8ECDB785A4A9DB044B36CE1CA682E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4F76BA2C2C364E2DA0A5DB1407A5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F17C4-5DE4-4881-8628-856B413C52C2}"/>
      </w:docPartPr>
      <w:docPartBody>
        <w:p w:rsidR="004C480B" w:rsidRDefault="00CF372A" w:rsidP="00CF372A">
          <w:pPr>
            <w:pStyle w:val="4F76BA2C2C364E2DA0A5DB1407A5AA35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3FA266611CD94B6EBAB4E6912225C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7752-66A4-41AA-BD0A-C2F623F4676A}"/>
      </w:docPartPr>
      <w:docPartBody>
        <w:p w:rsidR="004C480B" w:rsidRDefault="00CF372A" w:rsidP="00CF372A">
          <w:pPr>
            <w:pStyle w:val="3FA266611CD94B6EBAB4E6912225C672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C2AED469F5364615AB2B9D28B046C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F4068-D65B-4D3F-99D9-EA4BE90F7220}"/>
      </w:docPartPr>
      <w:docPartBody>
        <w:p w:rsidR="004C480B" w:rsidRDefault="00CF372A" w:rsidP="00CF372A">
          <w:pPr>
            <w:pStyle w:val="C2AED469F5364615AB2B9D28B046CD68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FAC354BF02174FA0AABF66F0B3364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783F-1068-450C-8256-0635E12AB5D9}"/>
      </w:docPartPr>
      <w:docPartBody>
        <w:p w:rsidR="004C480B" w:rsidRDefault="00CF372A" w:rsidP="00CF372A">
          <w:pPr>
            <w:pStyle w:val="FAC354BF02174FA0AABF66F0B336466B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3CFD33223BCD45909516B269C65D2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4869F-3A2B-479C-87BC-AB71A567DA33}"/>
      </w:docPartPr>
      <w:docPartBody>
        <w:p w:rsidR="004C480B" w:rsidRDefault="00CF372A" w:rsidP="00CF372A">
          <w:pPr>
            <w:pStyle w:val="3CFD33223BCD45909516B269C65D28DC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5468B9D3D8F845E18D493ACE389F0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5467-D650-4B7D-8E9D-392D8150E29F}"/>
      </w:docPartPr>
      <w:docPartBody>
        <w:p w:rsidR="004C480B" w:rsidRDefault="00CF372A" w:rsidP="00CF372A">
          <w:pPr>
            <w:pStyle w:val="5468B9D3D8F845E18D493ACE389F060A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  <w:docPart>
      <w:docPartPr>
        <w:name w:val="752F9EC405A848FFB203C28BC89E4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934FE-B11E-4CB9-9AC3-C554C3DDA72A}"/>
      </w:docPartPr>
      <w:docPartBody>
        <w:p w:rsidR="004C480B" w:rsidRDefault="00CF372A" w:rsidP="00CF372A">
          <w:pPr>
            <w:pStyle w:val="752F9EC405A848FFB203C28BC89E4160"/>
          </w:pPr>
          <w:r w:rsidRPr="00883492">
            <w:rPr>
              <w:rStyle w:val="PlaceholderText"/>
              <w:color w:val="FFFFFF" w:themeColor="background1"/>
              <w:sz w:val="19"/>
              <w:szCs w:val="19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INOT-Bold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OT-Light">
    <w:altName w:val="Calibri Light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8F"/>
    <w:rsid w:val="000002E6"/>
    <w:rsid w:val="000E597A"/>
    <w:rsid w:val="00234608"/>
    <w:rsid w:val="00284CB4"/>
    <w:rsid w:val="002C318B"/>
    <w:rsid w:val="002E5CC5"/>
    <w:rsid w:val="0030705C"/>
    <w:rsid w:val="003738AC"/>
    <w:rsid w:val="004372F4"/>
    <w:rsid w:val="004C480B"/>
    <w:rsid w:val="00526945"/>
    <w:rsid w:val="005D6840"/>
    <w:rsid w:val="00611FBF"/>
    <w:rsid w:val="00676C84"/>
    <w:rsid w:val="006A2DD3"/>
    <w:rsid w:val="00862CE4"/>
    <w:rsid w:val="00871022"/>
    <w:rsid w:val="00985798"/>
    <w:rsid w:val="009F6F17"/>
    <w:rsid w:val="00A01F6B"/>
    <w:rsid w:val="00B0772C"/>
    <w:rsid w:val="00B27EDE"/>
    <w:rsid w:val="00C51D8F"/>
    <w:rsid w:val="00CF372A"/>
    <w:rsid w:val="00D60619"/>
    <w:rsid w:val="00D72040"/>
    <w:rsid w:val="00DE140E"/>
    <w:rsid w:val="00E335D1"/>
    <w:rsid w:val="00F649BB"/>
    <w:rsid w:val="00F8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CC1E2384A741169A2364CCB9182E5B">
    <w:name w:val="AECC1E2384A741169A2364CCB9182E5B"/>
  </w:style>
  <w:style w:type="character" w:styleId="PlaceholderText">
    <w:name w:val="Placeholder Text"/>
    <w:basedOn w:val="DefaultParagraphFont"/>
    <w:uiPriority w:val="99"/>
    <w:semiHidden/>
    <w:rsid w:val="00CF372A"/>
    <w:rPr>
      <w:color w:val="808080"/>
    </w:rPr>
  </w:style>
  <w:style w:type="paragraph" w:customStyle="1" w:styleId="E9B8ECDB785A4A9DB044B36CE1CA682E">
    <w:name w:val="E9B8ECDB785A4A9DB044B36CE1CA682E"/>
    <w:rsid w:val="00CF372A"/>
  </w:style>
  <w:style w:type="paragraph" w:customStyle="1" w:styleId="4F76BA2C2C364E2DA0A5DB1407A5AA35">
    <w:name w:val="4F76BA2C2C364E2DA0A5DB1407A5AA35"/>
    <w:rsid w:val="00CF372A"/>
  </w:style>
  <w:style w:type="paragraph" w:customStyle="1" w:styleId="3FA266611CD94B6EBAB4E6912225C672">
    <w:name w:val="3FA266611CD94B6EBAB4E6912225C672"/>
    <w:rsid w:val="00CF372A"/>
  </w:style>
  <w:style w:type="paragraph" w:customStyle="1" w:styleId="C2AED469F5364615AB2B9D28B046CD68">
    <w:name w:val="C2AED469F5364615AB2B9D28B046CD68"/>
    <w:rsid w:val="00CF372A"/>
  </w:style>
  <w:style w:type="paragraph" w:customStyle="1" w:styleId="FAC354BF02174FA0AABF66F0B336466B">
    <w:name w:val="FAC354BF02174FA0AABF66F0B336466B"/>
    <w:rsid w:val="00CF372A"/>
  </w:style>
  <w:style w:type="paragraph" w:customStyle="1" w:styleId="3CFD33223BCD45909516B269C65D28DC">
    <w:name w:val="3CFD33223BCD45909516B269C65D28DC"/>
    <w:rsid w:val="00CF372A"/>
  </w:style>
  <w:style w:type="paragraph" w:customStyle="1" w:styleId="5468B9D3D8F845E18D493ACE389F060A">
    <w:name w:val="5468B9D3D8F845E18D493ACE389F060A"/>
    <w:rsid w:val="00CF372A"/>
  </w:style>
  <w:style w:type="paragraph" w:customStyle="1" w:styleId="752F9EC405A848FFB203C28BC89E4160">
    <w:name w:val="752F9EC405A848FFB203C28BC89E4160"/>
    <w:rsid w:val="00CF372A"/>
  </w:style>
  <w:style w:type="paragraph" w:customStyle="1" w:styleId="07D29C346CB943BBA25C0AC0211D96BB">
    <w:name w:val="07D29C346CB943BBA25C0AC0211D96BB"/>
    <w:rsid w:val="0030705C"/>
  </w:style>
  <w:style w:type="paragraph" w:customStyle="1" w:styleId="A0CEF8FFDCAE44B08CBCA54C4C4F2A21">
    <w:name w:val="A0CEF8FFDCAE44B08CBCA54C4C4F2A21"/>
    <w:rsid w:val="0030705C"/>
  </w:style>
  <w:style w:type="paragraph" w:customStyle="1" w:styleId="3EF0027CCDDD4947B0C87DE5A44E06AF">
    <w:name w:val="3EF0027CCDDD4947B0C87DE5A44E06AF"/>
    <w:rsid w:val="0030705C"/>
  </w:style>
  <w:style w:type="paragraph" w:customStyle="1" w:styleId="10500D5C610C4D60AFDF7D50821E36BC">
    <w:name w:val="10500D5C610C4D60AFDF7D50821E36BC"/>
    <w:rsid w:val="0030705C"/>
  </w:style>
  <w:style w:type="paragraph" w:customStyle="1" w:styleId="851A21A6243D4BD7987BB6A8E7B34BB4">
    <w:name w:val="851A21A6243D4BD7987BB6A8E7B34BB4"/>
    <w:rsid w:val="0030705C"/>
  </w:style>
  <w:style w:type="paragraph" w:customStyle="1" w:styleId="B2325A7877BB43928802FB5EFD9EB082">
    <w:name w:val="B2325A7877BB43928802FB5EFD9EB082"/>
    <w:rsid w:val="0030705C"/>
  </w:style>
  <w:style w:type="paragraph" w:customStyle="1" w:styleId="80D5E93452DE4EFD8E614AC976203F95">
    <w:name w:val="80D5E93452DE4EFD8E614AC976203F95"/>
    <w:rsid w:val="0030705C"/>
  </w:style>
  <w:style w:type="paragraph" w:customStyle="1" w:styleId="2BF8978D717A4CC6ABDF442177360016">
    <w:name w:val="2BF8978D717A4CC6ABDF442177360016"/>
    <w:rsid w:val="0030705C"/>
  </w:style>
  <w:style w:type="paragraph" w:customStyle="1" w:styleId="4F8DCC3B365E47CA85C03A271B501903">
    <w:name w:val="4F8DCC3B365E47CA85C03A271B501903"/>
    <w:rsid w:val="00E335D1"/>
  </w:style>
  <w:style w:type="paragraph" w:customStyle="1" w:styleId="EA3DA8AC1A6243B58DD7B6B150B9E536">
    <w:name w:val="EA3DA8AC1A6243B58DD7B6B150B9E536"/>
    <w:rsid w:val="00E335D1"/>
  </w:style>
  <w:style w:type="paragraph" w:customStyle="1" w:styleId="EF04F98E434D4841AB0833041CC00DBE">
    <w:name w:val="EF04F98E434D4841AB0833041CC00DBE"/>
    <w:rsid w:val="00E335D1"/>
  </w:style>
  <w:style w:type="paragraph" w:customStyle="1" w:styleId="B9E4D16516634F80B9BB3075EBD2FEAA">
    <w:name w:val="B9E4D16516634F80B9BB3075EBD2FEAA"/>
    <w:rsid w:val="00E335D1"/>
  </w:style>
  <w:style w:type="paragraph" w:customStyle="1" w:styleId="F4154497E1694388BBAEA20CD6C83A98">
    <w:name w:val="F4154497E1694388BBAEA20CD6C83A98"/>
    <w:rsid w:val="00E335D1"/>
  </w:style>
  <w:style w:type="paragraph" w:customStyle="1" w:styleId="2C3FC2A7E08742CA9497609E7C781DEE">
    <w:name w:val="2C3FC2A7E08742CA9497609E7C781DEE"/>
    <w:rsid w:val="00E335D1"/>
  </w:style>
  <w:style w:type="paragraph" w:customStyle="1" w:styleId="AC3CF4D4BC2247E1BE14D5B324F39C2A">
    <w:name w:val="AC3CF4D4BC2247E1BE14D5B324F39C2A"/>
    <w:rsid w:val="00E335D1"/>
  </w:style>
  <w:style w:type="paragraph" w:customStyle="1" w:styleId="5E0ED92466BB4B80BB2A75D108ECB1F3">
    <w:name w:val="5E0ED92466BB4B80BB2A75D108ECB1F3"/>
    <w:rsid w:val="00E335D1"/>
  </w:style>
  <w:style w:type="paragraph" w:customStyle="1" w:styleId="64FFE8BA89D64998B0BEA5A93A9A9A77">
    <w:name w:val="64FFE8BA89D64998B0BEA5A93A9A9A77"/>
    <w:rsid w:val="00DE140E"/>
  </w:style>
  <w:style w:type="paragraph" w:customStyle="1" w:styleId="F8F9E4A4D8A04036BDB2EA0609C03763">
    <w:name w:val="F8F9E4A4D8A04036BDB2EA0609C03763"/>
    <w:rsid w:val="00DE140E"/>
  </w:style>
  <w:style w:type="paragraph" w:customStyle="1" w:styleId="282E10DD71DB4BFA8BA82BB9617C3B19">
    <w:name w:val="282E10DD71DB4BFA8BA82BB9617C3B19"/>
    <w:rsid w:val="00DE140E"/>
  </w:style>
  <w:style w:type="paragraph" w:customStyle="1" w:styleId="2C15976477EE49F782F52366F4ED1C21">
    <w:name w:val="2C15976477EE49F782F52366F4ED1C21"/>
    <w:rsid w:val="00DE140E"/>
  </w:style>
  <w:style w:type="paragraph" w:customStyle="1" w:styleId="D3BB0A2EA5E740EEAAB13A633B61FC84">
    <w:name w:val="D3BB0A2EA5E740EEAAB13A633B61FC84"/>
    <w:rsid w:val="00DE140E"/>
  </w:style>
  <w:style w:type="paragraph" w:customStyle="1" w:styleId="27DDB6AC3B7048ACA4D098233C9C34E7">
    <w:name w:val="27DDB6AC3B7048ACA4D098233C9C34E7"/>
    <w:rsid w:val="00DE14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kul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D1B2F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716219-f1ff-4518-b32f-6f14497b62ec">
      <UserInfo>
        <DisplayName>Ciara Brown</DisplayName>
        <AccountId>712</AccountId>
        <AccountType/>
      </UserInfo>
      <UserInfo>
        <DisplayName>Eirin Hauvik</DisplayName>
        <AccountId>713</AccountId>
        <AccountType/>
      </UserInfo>
      <UserInfo>
        <DisplayName>Marianne Reikvam</DisplayName>
        <AccountId>714</AccountId>
        <AccountType/>
      </UserInfo>
    </SharedWithUsers>
    <Bermuda xmlns="4f5ba7d7-4fc4-40aa-869e-e3f0832a013e" xsi:nil="true"/>
  </documentManagement>
</p:properties>
</file>

<file path=customXml/item2.xml><?xml version="1.0" encoding="utf-8"?>
<root>
</roo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D8249BE747C146A3F733B6072FF65B" ma:contentTypeVersion="13" ma:contentTypeDescription="Create a new document." ma:contentTypeScope="" ma:versionID="0502453426f9810c59eca4e59bfae183">
  <xsd:schema xmlns:xsd="http://www.w3.org/2001/XMLSchema" xmlns:xs="http://www.w3.org/2001/XMLSchema" xmlns:p="http://schemas.microsoft.com/office/2006/metadata/properties" xmlns:ns2="4f5ba7d7-4fc4-40aa-869e-e3f0832a013e" xmlns:ns3="b7716219-f1ff-4518-b32f-6f14497b62ec" targetNamespace="http://schemas.microsoft.com/office/2006/metadata/properties" ma:root="true" ma:fieldsID="c37baf7f814c488554a2ea7de4e2f098" ns2:_="" ns3:_="">
    <xsd:import namespace="4f5ba7d7-4fc4-40aa-869e-e3f0832a013e"/>
    <xsd:import namespace="b7716219-f1ff-4518-b32f-6f14497b6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Bermuda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ba7d7-4fc4-40aa-869e-e3f0832a0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Bermuda" ma:index="14" nillable="true" ma:displayName="Bermuda" ma:description="Property Search" ma:internalName="Bermuda">
      <xsd:simpleType>
        <xsd:restriction base="dms:Text">
          <xsd:maxLength value="255"/>
        </xsd:restriction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16219-f1ff-4518-b32f-6f14497b62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66EFF9-39CB-4B34-B37A-18B13ADCC805}">
  <ds:schemaRefs>
    <ds:schemaRef ds:uri="http://schemas.microsoft.com/office/2006/metadata/properties"/>
    <ds:schemaRef ds:uri="http://schemas.microsoft.com/office/infopath/2007/PartnerControls"/>
    <ds:schemaRef ds:uri="b7716219-f1ff-4518-b32f-6f14497b62ec"/>
    <ds:schemaRef ds:uri="4f5ba7d7-4fc4-40aa-869e-e3f0832a013e"/>
  </ds:schemaRefs>
</ds:datastoreItem>
</file>

<file path=customXml/itemProps2.xml><?xml version="1.0" encoding="utf-8"?>
<ds:datastoreItem xmlns:ds="http://schemas.openxmlformats.org/officeDocument/2006/customXml" ds:itemID="{2F7A7001-5BA1-4F49-82EA-59AE34175896}">
  <ds:schemaRefs/>
</ds:datastoreItem>
</file>

<file path=customXml/itemProps3.xml><?xml version="1.0" encoding="utf-8"?>
<ds:datastoreItem xmlns:ds="http://schemas.openxmlformats.org/officeDocument/2006/customXml" ds:itemID="{49EE2A07-DC6F-4FD6-A231-561E18ED00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3E3417-FA49-41F2-B07C-E3B298C6A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ba7d7-4fc4-40aa-869e-e3f0832a013e"/>
    <ds:schemaRef ds:uri="b7716219-f1ff-4518-b32f-6f14497b62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5A7666-C343-4DC9-8F89-45864D3FCB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Owners Entry Form</Template>
  <TotalTime>4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Skuld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Margrethe Holm</dc:creator>
  <cp:keywords/>
  <dc:description/>
  <cp:lastModifiedBy>Perri Tamburello</cp:lastModifiedBy>
  <cp:revision>4</cp:revision>
  <cp:lastPrinted>2020-01-17T09:03:00Z</cp:lastPrinted>
  <dcterms:created xsi:type="dcterms:W3CDTF">2022-08-11T06:20:00Z</dcterms:created>
  <dcterms:modified xsi:type="dcterms:W3CDTF">2022-09-26T10:31:00Z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officeconsult.no</vt:lpwstr>
  </property>
  <property fmtid="{D5CDD505-2E9C-101B-9397-08002B2CF9AE}" pid="3" name="ContentTypeId">
    <vt:lpwstr>0x01010064D8249BE747C146A3F733B6072FF65B</vt:lpwstr>
  </property>
</Properties>
</file>